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735" w:rsidRPr="0070743B" w:rsidRDefault="00DB0735" w:rsidP="00DB0735">
      <w:pPr>
        <w:widowControl w:val="0"/>
        <w:jc w:val="center"/>
        <w:rPr>
          <w:b/>
        </w:rPr>
      </w:pPr>
      <w:r w:rsidRPr="0070743B">
        <w:rPr>
          <w:b/>
        </w:rPr>
        <w:t>РОССИЙСКАЯ ФЕДЕРАЦИЯ</w:t>
      </w:r>
    </w:p>
    <w:p w:rsidR="00DB0735" w:rsidRPr="0070743B" w:rsidRDefault="00DB0735" w:rsidP="00DB0735">
      <w:pPr>
        <w:widowControl w:val="0"/>
        <w:jc w:val="center"/>
        <w:rPr>
          <w:b/>
        </w:rPr>
      </w:pPr>
      <w:r w:rsidRPr="0070743B">
        <w:rPr>
          <w:b/>
        </w:rPr>
        <w:t>БУРЛИНСКИЙ РАЙОННЫЙ СОВЕТ НАРОДНЫХ ДЕПУТАТОВ</w:t>
      </w:r>
    </w:p>
    <w:p w:rsidR="00DB0735" w:rsidRPr="0070743B" w:rsidRDefault="00DB0735" w:rsidP="00DB0735">
      <w:pPr>
        <w:keepNext/>
        <w:widowControl w:val="0"/>
        <w:tabs>
          <w:tab w:val="left" w:pos="4962"/>
        </w:tabs>
        <w:jc w:val="center"/>
        <w:outlineLvl w:val="2"/>
        <w:rPr>
          <w:b/>
          <w:caps/>
        </w:rPr>
      </w:pPr>
      <w:r w:rsidRPr="0070743B">
        <w:rPr>
          <w:b/>
          <w:caps/>
        </w:rPr>
        <w:t>АЛТАЙСКОГО КРАЯ</w:t>
      </w:r>
    </w:p>
    <w:p w:rsidR="00DB0735" w:rsidRPr="0070743B" w:rsidRDefault="00DB0735" w:rsidP="00DB0735">
      <w:pPr>
        <w:widowControl w:val="0"/>
        <w:rPr>
          <w:sz w:val="20"/>
          <w:szCs w:val="20"/>
        </w:rPr>
      </w:pPr>
    </w:p>
    <w:p w:rsidR="00DB0735" w:rsidRPr="0070743B" w:rsidRDefault="00DB0735" w:rsidP="00DB0735">
      <w:pPr>
        <w:widowControl w:val="0"/>
        <w:rPr>
          <w:sz w:val="20"/>
          <w:szCs w:val="20"/>
        </w:rPr>
      </w:pPr>
    </w:p>
    <w:p w:rsidR="00DB0735" w:rsidRPr="0070743B" w:rsidRDefault="00DB0735" w:rsidP="00DB0735">
      <w:pPr>
        <w:widowControl w:val="0"/>
        <w:jc w:val="center"/>
        <w:rPr>
          <w:b/>
          <w:sz w:val="28"/>
          <w:szCs w:val="28"/>
        </w:rPr>
      </w:pPr>
      <w:r w:rsidRPr="0070743B">
        <w:rPr>
          <w:b/>
          <w:sz w:val="28"/>
          <w:szCs w:val="28"/>
        </w:rPr>
        <w:t>Р Е Ш Е Н И Е</w:t>
      </w:r>
    </w:p>
    <w:p w:rsidR="00DB0735" w:rsidRPr="0070743B" w:rsidRDefault="00DB0735" w:rsidP="00DB0735">
      <w:pPr>
        <w:widowControl w:val="0"/>
        <w:jc w:val="center"/>
        <w:rPr>
          <w:b/>
          <w:sz w:val="28"/>
          <w:szCs w:val="28"/>
        </w:rPr>
      </w:pPr>
    </w:p>
    <w:p w:rsidR="00DB0735" w:rsidRPr="0070743B" w:rsidRDefault="00DB0735" w:rsidP="00DB0735">
      <w:pPr>
        <w:widowControl w:val="0"/>
        <w:rPr>
          <w:b/>
          <w:sz w:val="28"/>
          <w:szCs w:val="28"/>
        </w:rPr>
      </w:pPr>
    </w:p>
    <w:p w:rsidR="00DB0735" w:rsidRPr="0070743B" w:rsidRDefault="00560799" w:rsidP="00DB0735">
      <w:pPr>
        <w:widowControl w:val="0"/>
        <w:rPr>
          <w:sz w:val="26"/>
          <w:szCs w:val="28"/>
        </w:rPr>
      </w:pPr>
      <w:r>
        <w:rPr>
          <w:sz w:val="26"/>
          <w:szCs w:val="26"/>
        </w:rPr>
        <w:t>30 и</w:t>
      </w:r>
      <w:r w:rsidR="00DB0735">
        <w:rPr>
          <w:sz w:val="26"/>
          <w:szCs w:val="26"/>
        </w:rPr>
        <w:t xml:space="preserve">юня </w:t>
      </w:r>
      <w:r w:rsidR="00DB0735" w:rsidRPr="0070743B">
        <w:rPr>
          <w:bCs/>
          <w:sz w:val="26"/>
          <w:szCs w:val="28"/>
        </w:rPr>
        <w:t>20</w:t>
      </w:r>
      <w:r w:rsidR="00DB0735">
        <w:rPr>
          <w:bCs/>
          <w:sz w:val="26"/>
          <w:szCs w:val="28"/>
        </w:rPr>
        <w:t>26</w:t>
      </w:r>
      <w:r w:rsidR="00DB0735" w:rsidRPr="0070743B">
        <w:rPr>
          <w:bCs/>
          <w:sz w:val="26"/>
          <w:szCs w:val="28"/>
        </w:rPr>
        <w:t xml:space="preserve"> г</w:t>
      </w:r>
      <w:r>
        <w:rPr>
          <w:bCs/>
          <w:sz w:val="26"/>
          <w:szCs w:val="28"/>
        </w:rPr>
        <w:t>.</w:t>
      </w:r>
      <w:r w:rsidR="00DB0735" w:rsidRPr="0070743B">
        <w:rPr>
          <w:sz w:val="26"/>
          <w:szCs w:val="28"/>
        </w:rPr>
        <w:t xml:space="preserve">                                                                              </w:t>
      </w:r>
      <w:r w:rsidR="00DB0735">
        <w:rPr>
          <w:sz w:val="26"/>
          <w:szCs w:val="28"/>
        </w:rPr>
        <w:t xml:space="preserve">                             </w:t>
      </w:r>
      <w:r w:rsidR="00DB0735" w:rsidRPr="0070743B">
        <w:rPr>
          <w:sz w:val="26"/>
          <w:szCs w:val="28"/>
        </w:rPr>
        <w:t xml:space="preserve"> </w:t>
      </w:r>
      <w:r w:rsidR="00C71456">
        <w:rPr>
          <w:sz w:val="26"/>
          <w:szCs w:val="28"/>
        </w:rPr>
        <w:t xml:space="preserve">         </w:t>
      </w:r>
      <w:r w:rsidR="00DB0735" w:rsidRPr="0070743B">
        <w:rPr>
          <w:sz w:val="26"/>
          <w:szCs w:val="28"/>
        </w:rPr>
        <w:t xml:space="preserve">№ </w:t>
      </w:r>
      <w:r w:rsidR="00C71456">
        <w:rPr>
          <w:sz w:val="26"/>
          <w:szCs w:val="28"/>
        </w:rPr>
        <w:t>13</w:t>
      </w:r>
    </w:p>
    <w:p w:rsidR="00DB0735" w:rsidRPr="0070743B" w:rsidRDefault="00DB0735" w:rsidP="00DB0735">
      <w:pPr>
        <w:widowControl w:val="0"/>
        <w:jc w:val="center"/>
      </w:pPr>
      <w:r w:rsidRPr="0070743B">
        <w:t>с. Бурла</w:t>
      </w:r>
    </w:p>
    <w:p w:rsidR="00DB0735" w:rsidRPr="0070743B" w:rsidRDefault="00DB0735" w:rsidP="00DB0735">
      <w:pPr>
        <w:widowControl w:val="0"/>
        <w:jc w:val="center"/>
      </w:pPr>
    </w:p>
    <w:p w:rsidR="00DB0735" w:rsidRDefault="00DB0735" w:rsidP="00DB0735">
      <w:pPr>
        <w:pStyle w:val="a3"/>
        <w:tabs>
          <w:tab w:val="num" w:pos="851"/>
        </w:tabs>
        <w:jc w:val="left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bookmarkStart w:id="0" w:name="_GoBack"/>
      <w:r w:rsidRPr="00DB0735">
        <w:rPr>
          <w:rFonts w:ascii="Times New Roman" w:hAnsi="Times New Roman"/>
          <w:b/>
          <w:bCs/>
          <w:color w:val="000000"/>
          <w:szCs w:val="28"/>
        </w:rPr>
        <w:t xml:space="preserve">О </w:t>
      </w:r>
      <w:r w:rsidR="00DD6598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>выполнении</w:t>
      </w:r>
      <w:r w:rsidRPr="00DB0735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 Плана мероприятий </w:t>
      </w:r>
    </w:p>
    <w:p w:rsidR="00DB0735" w:rsidRDefault="00DB0735" w:rsidP="00DB0735">
      <w:pPr>
        <w:pStyle w:val="a3"/>
        <w:tabs>
          <w:tab w:val="num" w:pos="851"/>
        </w:tabs>
        <w:jc w:val="left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 w:rsidRPr="00DB0735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по реализации </w:t>
      </w:r>
      <w:r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>С</w:t>
      </w:r>
      <w:r w:rsidRPr="00DB0735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тратегии </w:t>
      </w:r>
    </w:p>
    <w:p w:rsidR="00DB0735" w:rsidRPr="00DB0735" w:rsidRDefault="00DB0735" w:rsidP="00DB0735">
      <w:pPr>
        <w:pStyle w:val="a3"/>
        <w:tabs>
          <w:tab w:val="num" w:pos="851"/>
        </w:tabs>
        <w:jc w:val="left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 w:rsidRPr="00DB0735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социально-экономического развития </w:t>
      </w:r>
    </w:p>
    <w:p w:rsidR="00DB0735" w:rsidRDefault="00DB0735" w:rsidP="00DB0735">
      <w:pPr>
        <w:pStyle w:val="a3"/>
        <w:tabs>
          <w:tab w:val="num" w:pos="851"/>
        </w:tabs>
        <w:jc w:val="left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 w:rsidRPr="00DB0735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муниципального образования </w:t>
      </w:r>
    </w:p>
    <w:p w:rsidR="00DB0735" w:rsidRPr="00DB0735" w:rsidRDefault="00DB0735" w:rsidP="00DB0735">
      <w:pPr>
        <w:pStyle w:val="a3"/>
        <w:tabs>
          <w:tab w:val="num" w:pos="851"/>
        </w:tabs>
        <w:jc w:val="left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 w:rsidRPr="00DB0735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Бурлинский район Алтайского края </w:t>
      </w:r>
    </w:p>
    <w:p w:rsidR="00DB0735" w:rsidRPr="00DB0735" w:rsidRDefault="00DB0735" w:rsidP="00DB0735">
      <w:pPr>
        <w:rPr>
          <w:b/>
          <w:bCs/>
          <w:color w:val="000000"/>
          <w:sz w:val="28"/>
          <w:szCs w:val="28"/>
        </w:rPr>
      </w:pPr>
      <w:r w:rsidRPr="00DB0735">
        <w:rPr>
          <w:b/>
          <w:color w:val="000000"/>
          <w:sz w:val="28"/>
          <w:szCs w:val="28"/>
          <w:shd w:val="clear" w:color="auto" w:fill="FCFDFD"/>
        </w:rPr>
        <w:t>на период до 2035 года в 2025 году</w:t>
      </w:r>
    </w:p>
    <w:bookmarkEnd w:id="0"/>
    <w:p w:rsidR="00DB0735" w:rsidRPr="0070743B" w:rsidRDefault="00DB0735" w:rsidP="00C71456">
      <w:pPr>
        <w:suppressAutoHyphens/>
        <w:ind w:right="327"/>
        <w:jc w:val="both"/>
        <w:rPr>
          <w:b/>
          <w:sz w:val="28"/>
          <w:szCs w:val="20"/>
        </w:rPr>
      </w:pPr>
    </w:p>
    <w:p w:rsidR="00DB0735" w:rsidRPr="00DB0735" w:rsidRDefault="00C71456" w:rsidP="00C71456">
      <w:pPr>
        <w:pStyle w:val="a3"/>
        <w:tabs>
          <w:tab w:val="num" w:pos="851"/>
        </w:tabs>
        <w:suppressAutoHyphens/>
        <w:ind w:firstLine="709"/>
        <w:rPr>
          <w:rFonts w:ascii="Times New Roman" w:hAnsi="Times New Roman" w:cs="Times New Roman"/>
          <w:color w:val="000000"/>
          <w:sz w:val="26"/>
          <w:szCs w:val="26"/>
          <w:shd w:val="clear" w:color="auto" w:fill="FCFDFD"/>
        </w:rPr>
      </w:pPr>
      <w:r>
        <w:rPr>
          <w:rFonts w:ascii="Times New Roman" w:hAnsi="Times New Roman" w:cs="Times New Roman"/>
          <w:sz w:val="26"/>
          <w:szCs w:val="26"/>
        </w:rPr>
        <w:t>Рассмотрев</w:t>
      </w:r>
      <w:r w:rsidR="00DB0735" w:rsidRPr="00DB0735">
        <w:rPr>
          <w:rFonts w:ascii="Times New Roman" w:hAnsi="Times New Roman" w:cs="Times New Roman"/>
          <w:sz w:val="26"/>
          <w:szCs w:val="26"/>
        </w:rPr>
        <w:t xml:space="preserve"> информацию заместителя главы Администрации района, начальника Управления по экономическому развитию, имущественным и земельным отношениям Администрации района Пыльцова О.В. о </w:t>
      </w:r>
      <w:r w:rsidR="00560799">
        <w:rPr>
          <w:rFonts w:ascii="Times New Roman" w:hAnsi="Times New Roman" w:cs="Times New Roman"/>
          <w:sz w:val="26"/>
          <w:szCs w:val="26"/>
        </w:rPr>
        <w:t>выполнении</w:t>
      </w:r>
      <w:r w:rsidR="00DB0735" w:rsidRPr="00DB073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CFDFD"/>
        </w:rPr>
        <w:t>Плана мероприятий по реа</w:t>
      </w:r>
      <w:r w:rsidR="00DB0735" w:rsidRPr="00DB0735">
        <w:rPr>
          <w:rFonts w:ascii="Times New Roman" w:hAnsi="Times New Roman" w:cs="Times New Roman"/>
          <w:color w:val="000000"/>
          <w:sz w:val="26"/>
          <w:szCs w:val="26"/>
          <w:shd w:val="clear" w:color="auto" w:fill="FCFDFD"/>
        </w:rPr>
        <w:t>лизации Стратегии социально-экономического развития муниципального образования Бурлинский район Алтайского края на период до 2035 года в 2025 году</w:t>
      </w:r>
      <w:r w:rsidR="00DB0735" w:rsidRPr="00DB0735">
        <w:rPr>
          <w:rFonts w:ascii="Times New Roman" w:hAnsi="Times New Roman" w:cs="Times New Roman"/>
          <w:sz w:val="26"/>
          <w:szCs w:val="26"/>
        </w:rPr>
        <w:t>, районный Совет народных депутатов</w:t>
      </w:r>
    </w:p>
    <w:p w:rsidR="00DB0735" w:rsidRPr="0070743B" w:rsidRDefault="00DB0735" w:rsidP="00C71456">
      <w:pPr>
        <w:suppressAutoHyphens/>
        <w:jc w:val="center"/>
        <w:rPr>
          <w:sz w:val="26"/>
          <w:szCs w:val="26"/>
        </w:rPr>
      </w:pPr>
      <w:r w:rsidRPr="0070743B">
        <w:rPr>
          <w:sz w:val="26"/>
          <w:szCs w:val="26"/>
        </w:rPr>
        <w:t>Р Е Ш И Л:</w:t>
      </w:r>
    </w:p>
    <w:p w:rsidR="00DB0735" w:rsidRPr="0070743B" w:rsidRDefault="00DB0735" w:rsidP="00C71456">
      <w:pPr>
        <w:suppressAutoHyphens/>
        <w:ind w:firstLine="714"/>
        <w:jc w:val="both"/>
        <w:rPr>
          <w:sz w:val="26"/>
          <w:szCs w:val="26"/>
        </w:rPr>
      </w:pPr>
      <w:r w:rsidRPr="0070743B">
        <w:rPr>
          <w:sz w:val="26"/>
          <w:szCs w:val="26"/>
        </w:rPr>
        <w:t xml:space="preserve">1. </w:t>
      </w:r>
      <w:r>
        <w:rPr>
          <w:sz w:val="26"/>
          <w:szCs w:val="26"/>
        </w:rPr>
        <w:t>Информацию</w:t>
      </w:r>
      <w:r w:rsidRPr="0070743B">
        <w:rPr>
          <w:sz w:val="26"/>
          <w:szCs w:val="26"/>
        </w:rPr>
        <w:t xml:space="preserve"> </w:t>
      </w:r>
      <w:r w:rsidRPr="00DB0735">
        <w:rPr>
          <w:sz w:val="26"/>
          <w:szCs w:val="26"/>
        </w:rPr>
        <w:t xml:space="preserve">о </w:t>
      </w:r>
      <w:r w:rsidR="00560799">
        <w:rPr>
          <w:sz w:val="26"/>
          <w:szCs w:val="26"/>
        </w:rPr>
        <w:t>выполнении</w:t>
      </w:r>
      <w:r w:rsidRPr="00DB0735">
        <w:rPr>
          <w:sz w:val="26"/>
          <w:szCs w:val="26"/>
        </w:rPr>
        <w:t xml:space="preserve"> </w:t>
      </w:r>
      <w:r w:rsidRPr="00DB0735">
        <w:rPr>
          <w:color w:val="000000"/>
          <w:sz w:val="26"/>
          <w:szCs w:val="26"/>
          <w:shd w:val="clear" w:color="auto" w:fill="FCFDFD"/>
        </w:rPr>
        <w:t>Плана мероприятий по реализации Стратегии социально-экономического развития муниципального образования Бурлинский район Алтайского края на период до 2035 года в 2025 году</w:t>
      </w:r>
      <w:r>
        <w:rPr>
          <w:color w:val="000000"/>
          <w:sz w:val="26"/>
          <w:szCs w:val="26"/>
          <w:shd w:val="clear" w:color="auto" w:fill="FCFDFD"/>
        </w:rPr>
        <w:t xml:space="preserve"> </w:t>
      </w:r>
      <w:r w:rsidRPr="0070743B">
        <w:rPr>
          <w:sz w:val="26"/>
          <w:szCs w:val="26"/>
        </w:rPr>
        <w:t>принять к сведению (прилагается).</w:t>
      </w:r>
    </w:p>
    <w:p w:rsidR="0027163A" w:rsidRPr="0027163A" w:rsidRDefault="0027163A" w:rsidP="00C71456">
      <w:pPr>
        <w:widowControl w:val="0"/>
        <w:tabs>
          <w:tab w:val="left" w:pos="0"/>
          <w:tab w:val="left" w:pos="993"/>
          <w:tab w:val="left" w:pos="1134"/>
        </w:tabs>
        <w:suppressAutoHyphens/>
        <w:ind w:firstLine="709"/>
        <w:jc w:val="both"/>
        <w:rPr>
          <w:color w:val="000000"/>
          <w:sz w:val="26"/>
          <w:szCs w:val="26"/>
        </w:rPr>
      </w:pPr>
      <w:r w:rsidRPr="0027163A">
        <w:rPr>
          <w:color w:val="000000"/>
          <w:sz w:val="26"/>
          <w:szCs w:val="26"/>
        </w:rPr>
        <w:t>2. Настоящее решение опубликовать в сетевом издании «Официальный сайт муниципального образования Бурлинский район Алтайского края».</w:t>
      </w:r>
    </w:p>
    <w:p w:rsidR="0027163A" w:rsidRPr="0027163A" w:rsidRDefault="0027163A" w:rsidP="00C71456">
      <w:pPr>
        <w:widowControl w:val="0"/>
        <w:suppressAutoHyphens/>
        <w:jc w:val="both"/>
        <w:rPr>
          <w:sz w:val="26"/>
          <w:szCs w:val="26"/>
        </w:rPr>
      </w:pPr>
    </w:p>
    <w:p w:rsidR="00DB0735" w:rsidRPr="0070743B" w:rsidRDefault="00DB0735" w:rsidP="00DB0735">
      <w:pPr>
        <w:widowControl w:val="0"/>
        <w:jc w:val="both"/>
        <w:rPr>
          <w:sz w:val="26"/>
          <w:szCs w:val="26"/>
        </w:rPr>
      </w:pPr>
    </w:p>
    <w:p w:rsidR="00DB0735" w:rsidRPr="0070743B" w:rsidRDefault="00DB0735" w:rsidP="00DB0735">
      <w:pPr>
        <w:widowControl w:val="0"/>
        <w:jc w:val="both"/>
        <w:rPr>
          <w:sz w:val="26"/>
          <w:szCs w:val="26"/>
        </w:rPr>
      </w:pPr>
    </w:p>
    <w:p w:rsidR="00DB0735" w:rsidRDefault="00DB0735" w:rsidP="00DB0735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районного </w:t>
      </w:r>
    </w:p>
    <w:p w:rsidR="00DB0735" w:rsidRPr="0070743B" w:rsidRDefault="00DB0735" w:rsidP="00DB0735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Совета народных депутатов                                                                              Е.А. Головенко</w:t>
      </w:r>
    </w:p>
    <w:p w:rsidR="00DB0735" w:rsidRPr="0070743B" w:rsidRDefault="00DB0735" w:rsidP="00DB0735">
      <w:pPr>
        <w:shd w:val="clear" w:color="auto" w:fill="FFFFFF"/>
        <w:spacing w:line="480" w:lineRule="auto"/>
        <w:rPr>
          <w:b/>
          <w:spacing w:val="-4"/>
          <w:sz w:val="28"/>
          <w:szCs w:val="28"/>
        </w:rPr>
      </w:pPr>
    </w:p>
    <w:p w:rsidR="00DB0735" w:rsidRDefault="00DB0735">
      <w:pPr>
        <w:rPr>
          <w:b/>
          <w:color w:val="000000"/>
          <w:sz w:val="28"/>
          <w:szCs w:val="28"/>
          <w:shd w:val="clear" w:color="auto" w:fill="FCFDFD"/>
        </w:rPr>
      </w:pPr>
    </w:p>
    <w:p w:rsidR="00DB0735" w:rsidRDefault="00DB0735">
      <w:pPr>
        <w:rPr>
          <w:b/>
          <w:color w:val="000000"/>
          <w:sz w:val="28"/>
          <w:szCs w:val="28"/>
          <w:shd w:val="clear" w:color="auto" w:fill="FCFDFD"/>
        </w:rPr>
      </w:pPr>
      <w:r>
        <w:rPr>
          <w:b/>
          <w:color w:val="000000"/>
          <w:szCs w:val="28"/>
          <w:shd w:val="clear" w:color="auto" w:fill="FCFDFD"/>
        </w:rPr>
        <w:br w:type="page"/>
      </w:r>
    </w:p>
    <w:p w:rsidR="00F177FB" w:rsidRPr="00F177FB" w:rsidRDefault="00F177FB" w:rsidP="00F177FB">
      <w:pPr>
        <w:pStyle w:val="a3"/>
        <w:tabs>
          <w:tab w:val="num" w:pos="851"/>
        </w:tabs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 w:rsidRPr="00F177FB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lastRenderedPageBreak/>
        <w:t>ИНФОРМАЦИЯ</w:t>
      </w:r>
    </w:p>
    <w:p w:rsidR="00F177FB" w:rsidRDefault="00560799" w:rsidP="00F177FB">
      <w:pPr>
        <w:pStyle w:val="a3"/>
        <w:tabs>
          <w:tab w:val="num" w:pos="851"/>
        </w:tabs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>о выполнении</w:t>
      </w:r>
      <w:r w:rsidR="00F177FB" w:rsidRPr="00F177FB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 Плана мероприятий по реализации </w:t>
      </w:r>
    </w:p>
    <w:p w:rsidR="00F177FB" w:rsidRDefault="00F177FB" w:rsidP="00F177FB">
      <w:pPr>
        <w:pStyle w:val="a3"/>
        <w:tabs>
          <w:tab w:val="num" w:pos="851"/>
        </w:tabs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 w:rsidRPr="00F177FB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Стратегии социально-экономического развития </w:t>
      </w:r>
    </w:p>
    <w:p w:rsidR="00F177FB" w:rsidRDefault="00F177FB" w:rsidP="00F177FB">
      <w:pPr>
        <w:pStyle w:val="a3"/>
        <w:tabs>
          <w:tab w:val="num" w:pos="851"/>
        </w:tabs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 w:rsidRPr="00F177FB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 xml:space="preserve">муниципального образования Бурлинский район Алтайского края </w:t>
      </w:r>
    </w:p>
    <w:p w:rsidR="006A2755" w:rsidRPr="00F177FB" w:rsidRDefault="00F177FB" w:rsidP="00F177FB">
      <w:pPr>
        <w:pStyle w:val="a3"/>
        <w:tabs>
          <w:tab w:val="num" w:pos="851"/>
        </w:tabs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</w:pPr>
      <w:r w:rsidRPr="00F177FB">
        <w:rPr>
          <w:rFonts w:ascii="Times New Roman" w:hAnsi="Times New Roman" w:cs="Times New Roman"/>
          <w:b/>
          <w:color w:val="000000"/>
          <w:szCs w:val="28"/>
          <w:shd w:val="clear" w:color="auto" w:fill="FCFDFD"/>
        </w:rPr>
        <w:t>на период до 2035 года в 2025 году</w:t>
      </w:r>
    </w:p>
    <w:p w:rsidR="00F177FB" w:rsidRPr="0056325D" w:rsidRDefault="00F177FB" w:rsidP="004436F0">
      <w:pPr>
        <w:pStyle w:val="a3"/>
        <w:tabs>
          <w:tab w:val="num" w:pos="851"/>
        </w:tabs>
        <w:ind w:firstLine="709"/>
        <w:jc w:val="right"/>
        <w:rPr>
          <w:rFonts w:ascii="Times New Roman" w:hAnsi="Times New Roman" w:cs="Times New Roman"/>
          <w:sz w:val="24"/>
        </w:rPr>
      </w:pPr>
    </w:p>
    <w:p w:rsidR="002C6197" w:rsidRPr="00211AD0" w:rsidRDefault="002C6197" w:rsidP="004436F0">
      <w:pPr>
        <w:suppressAutoHyphens/>
        <w:ind w:firstLine="709"/>
        <w:jc w:val="both"/>
        <w:rPr>
          <w:sz w:val="26"/>
          <w:szCs w:val="26"/>
        </w:rPr>
      </w:pPr>
      <w:r w:rsidRPr="00211AD0">
        <w:rPr>
          <w:sz w:val="26"/>
          <w:szCs w:val="26"/>
        </w:rPr>
        <w:t xml:space="preserve">Стратегия социально-экономического развития </w:t>
      </w:r>
      <w:r w:rsidR="00CD0EC5" w:rsidRPr="00211AD0">
        <w:rPr>
          <w:sz w:val="26"/>
          <w:szCs w:val="26"/>
        </w:rPr>
        <w:t xml:space="preserve">муниципального образования </w:t>
      </w:r>
      <w:r w:rsidR="00F177FB" w:rsidRPr="00211AD0">
        <w:rPr>
          <w:sz w:val="26"/>
          <w:szCs w:val="26"/>
        </w:rPr>
        <w:t>Бурлинский</w:t>
      </w:r>
      <w:r w:rsidR="00CD0EC5" w:rsidRPr="00211AD0">
        <w:rPr>
          <w:sz w:val="26"/>
          <w:szCs w:val="26"/>
        </w:rPr>
        <w:t xml:space="preserve"> район Алтайского края</w:t>
      </w:r>
      <w:r w:rsidRPr="00211AD0">
        <w:rPr>
          <w:sz w:val="26"/>
          <w:szCs w:val="26"/>
        </w:rPr>
        <w:t xml:space="preserve"> (далее – Стратегия - 2035) утверждена </w:t>
      </w:r>
      <w:r w:rsidRPr="00211AD0">
        <w:rPr>
          <w:rFonts w:eastAsia="Calibri"/>
          <w:sz w:val="26"/>
          <w:szCs w:val="26"/>
          <w:lang w:eastAsia="en-US"/>
        </w:rPr>
        <w:t>решением</w:t>
      </w:r>
      <w:r w:rsidR="00F177FB" w:rsidRPr="00211AD0">
        <w:rPr>
          <w:rFonts w:eastAsia="Calibri"/>
          <w:sz w:val="26"/>
          <w:szCs w:val="26"/>
          <w:lang w:eastAsia="en-US"/>
        </w:rPr>
        <w:t xml:space="preserve"> районного</w:t>
      </w:r>
      <w:r w:rsidRPr="00211AD0">
        <w:rPr>
          <w:rFonts w:eastAsia="Calibri"/>
          <w:sz w:val="26"/>
          <w:szCs w:val="26"/>
          <w:lang w:eastAsia="en-US"/>
        </w:rPr>
        <w:t xml:space="preserve"> </w:t>
      </w:r>
      <w:r w:rsidR="00F177FB" w:rsidRPr="00211AD0">
        <w:rPr>
          <w:rFonts w:eastAsia="Calibri"/>
          <w:sz w:val="26"/>
          <w:szCs w:val="26"/>
          <w:lang w:eastAsia="en-US"/>
        </w:rPr>
        <w:t>Бурлинского</w:t>
      </w:r>
      <w:r w:rsidR="008C79F1" w:rsidRPr="00211AD0">
        <w:rPr>
          <w:rFonts w:eastAsia="Calibri"/>
          <w:sz w:val="26"/>
          <w:szCs w:val="26"/>
          <w:lang w:eastAsia="en-US"/>
        </w:rPr>
        <w:t xml:space="preserve"> районного </w:t>
      </w:r>
      <w:r w:rsidRPr="00211AD0">
        <w:rPr>
          <w:rFonts w:eastAsia="Calibri"/>
          <w:sz w:val="26"/>
          <w:szCs w:val="26"/>
          <w:lang w:eastAsia="en-US"/>
        </w:rPr>
        <w:t xml:space="preserve">Совета народных депутатов </w:t>
      </w:r>
      <w:r w:rsidR="00F177FB" w:rsidRPr="00211AD0">
        <w:rPr>
          <w:rFonts w:eastAsia="Calibri"/>
          <w:sz w:val="26"/>
          <w:szCs w:val="26"/>
          <w:lang w:eastAsia="en-US"/>
        </w:rPr>
        <w:t>от 17</w:t>
      </w:r>
      <w:r w:rsidRPr="00211AD0">
        <w:rPr>
          <w:rFonts w:eastAsia="Calibri"/>
          <w:sz w:val="26"/>
          <w:szCs w:val="26"/>
          <w:lang w:eastAsia="en-US"/>
        </w:rPr>
        <w:t>.1</w:t>
      </w:r>
      <w:r w:rsidR="00F177FB" w:rsidRPr="00211AD0">
        <w:rPr>
          <w:rFonts w:eastAsia="Calibri"/>
          <w:sz w:val="26"/>
          <w:szCs w:val="26"/>
          <w:lang w:eastAsia="en-US"/>
        </w:rPr>
        <w:t>2.2019</w:t>
      </w:r>
      <w:r w:rsidR="008C79F1" w:rsidRPr="00211AD0">
        <w:rPr>
          <w:rFonts w:eastAsia="Calibri"/>
          <w:sz w:val="26"/>
          <w:szCs w:val="26"/>
          <w:lang w:eastAsia="en-US"/>
        </w:rPr>
        <w:t xml:space="preserve"> № </w:t>
      </w:r>
      <w:r w:rsidR="00F177FB" w:rsidRPr="00211AD0">
        <w:rPr>
          <w:rFonts w:eastAsia="Calibri"/>
          <w:sz w:val="26"/>
          <w:szCs w:val="26"/>
          <w:lang w:eastAsia="en-US"/>
        </w:rPr>
        <w:t>40</w:t>
      </w:r>
      <w:r w:rsidRPr="00211AD0">
        <w:rPr>
          <w:rFonts w:eastAsia="Calibri"/>
          <w:sz w:val="26"/>
          <w:szCs w:val="26"/>
          <w:lang w:eastAsia="en-US"/>
        </w:rPr>
        <w:t xml:space="preserve"> «Об утверждении Стратегии социально-экономического развития </w:t>
      </w:r>
      <w:r w:rsidR="008C79F1" w:rsidRPr="00211AD0">
        <w:rPr>
          <w:sz w:val="26"/>
          <w:szCs w:val="26"/>
        </w:rPr>
        <w:t xml:space="preserve">муниципального образования </w:t>
      </w:r>
      <w:r w:rsidR="00F177FB" w:rsidRPr="00211AD0">
        <w:rPr>
          <w:sz w:val="26"/>
          <w:szCs w:val="26"/>
        </w:rPr>
        <w:t>Бурлинский</w:t>
      </w:r>
      <w:r w:rsidR="008C79F1" w:rsidRPr="00211AD0">
        <w:rPr>
          <w:sz w:val="26"/>
          <w:szCs w:val="26"/>
        </w:rPr>
        <w:t xml:space="preserve"> район Алтайского края</w:t>
      </w:r>
      <w:r w:rsidR="008C79F1" w:rsidRPr="00211AD0">
        <w:rPr>
          <w:b/>
          <w:sz w:val="26"/>
          <w:szCs w:val="26"/>
        </w:rPr>
        <w:t xml:space="preserve"> </w:t>
      </w:r>
      <w:r w:rsidRPr="00211AD0">
        <w:rPr>
          <w:rFonts w:eastAsia="Calibri"/>
          <w:sz w:val="26"/>
          <w:szCs w:val="26"/>
          <w:lang w:eastAsia="en-US"/>
        </w:rPr>
        <w:t>до 2035 года».</w:t>
      </w:r>
    </w:p>
    <w:p w:rsidR="002E5788" w:rsidRPr="00211AD0" w:rsidRDefault="002C6197" w:rsidP="004436F0">
      <w:pPr>
        <w:pStyle w:val="ConsPlusNormal"/>
        <w:tabs>
          <w:tab w:val="left" w:pos="851"/>
          <w:tab w:val="left" w:pos="1134"/>
        </w:tabs>
        <w:suppressAutoHyphens/>
        <w:ind w:firstLine="709"/>
        <w:jc w:val="both"/>
        <w:rPr>
          <w:sz w:val="26"/>
          <w:szCs w:val="26"/>
        </w:rPr>
      </w:pPr>
      <w:r w:rsidRPr="00211AD0">
        <w:rPr>
          <w:sz w:val="26"/>
          <w:szCs w:val="26"/>
        </w:rPr>
        <w:t xml:space="preserve">В целях реализации Стратегии - 2035 утвержден </w:t>
      </w:r>
      <w:r w:rsidR="009F13BB" w:rsidRPr="00211AD0">
        <w:rPr>
          <w:sz w:val="26"/>
          <w:szCs w:val="26"/>
        </w:rPr>
        <w:t xml:space="preserve">План мероприятий по реализации </w:t>
      </w:r>
      <w:r w:rsidR="00F177FB" w:rsidRPr="00211AD0">
        <w:rPr>
          <w:sz w:val="26"/>
          <w:szCs w:val="26"/>
        </w:rPr>
        <w:t>с</w:t>
      </w:r>
      <w:r w:rsidR="00DD15D6" w:rsidRPr="00211AD0">
        <w:rPr>
          <w:sz w:val="26"/>
          <w:szCs w:val="26"/>
        </w:rPr>
        <w:t>тратеги</w:t>
      </w:r>
      <w:r w:rsidR="009F13BB" w:rsidRPr="00211AD0">
        <w:rPr>
          <w:sz w:val="26"/>
          <w:szCs w:val="26"/>
        </w:rPr>
        <w:t>и</w:t>
      </w:r>
      <w:r w:rsidR="00DD15D6" w:rsidRPr="00211AD0">
        <w:rPr>
          <w:sz w:val="26"/>
          <w:szCs w:val="26"/>
        </w:rPr>
        <w:t xml:space="preserve"> социально-экономического развития </w:t>
      </w:r>
      <w:r w:rsidR="00F177FB" w:rsidRPr="00211AD0">
        <w:rPr>
          <w:sz w:val="26"/>
          <w:szCs w:val="26"/>
        </w:rPr>
        <w:t>Бурлинского</w:t>
      </w:r>
      <w:r w:rsidR="008C79F1" w:rsidRPr="00211AD0">
        <w:rPr>
          <w:sz w:val="26"/>
          <w:szCs w:val="26"/>
        </w:rPr>
        <w:t xml:space="preserve"> район</w:t>
      </w:r>
      <w:r w:rsidR="00F177FB" w:rsidRPr="00211AD0">
        <w:rPr>
          <w:sz w:val="26"/>
          <w:szCs w:val="26"/>
        </w:rPr>
        <w:t>а</w:t>
      </w:r>
      <w:r w:rsidR="008C79F1" w:rsidRPr="00211AD0">
        <w:rPr>
          <w:sz w:val="26"/>
          <w:szCs w:val="26"/>
        </w:rPr>
        <w:t xml:space="preserve"> </w:t>
      </w:r>
      <w:r w:rsidR="00DD15D6" w:rsidRPr="00211AD0">
        <w:rPr>
          <w:sz w:val="26"/>
          <w:szCs w:val="26"/>
        </w:rPr>
        <w:t>до 2035 года</w:t>
      </w:r>
      <w:r w:rsidRPr="00211AD0">
        <w:rPr>
          <w:sz w:val="26"/>
          <w:szCs w:val="26"/>
        </w:rPr>
        <w:t xml:space="preserve">, </w:t>
      </w:r>
      <w:r w:rsidR="002E5788" w:rsidRPr="00211AD0">
        <w:rPr>
          <w:sz w:val="26"/>
          <w:szCs w:val="26"/>
        </w:rPr>
        <w:t>в котором определены</w:t>
      </w:r>
      <w:r w:rsidRPr="00211AD0">
        <w:rPr>
          <w:sz w:val="26"/>
          <w:szCs w:val="26"/>
        </w:rPr>
        <w:t xml:space="preserve"> </w:t>
      </w:r>
      <w:r w:rsidR="002E5788" w:rsidRPr="00211AD0">
        <w:rPr>
          <w:sz w:val="26"/>
          <w:szCs w:val="26"/>
        </w:rPr>
        <w:t xml:space="preserve">мероприятия по реализации </w:t>
      </w:r>
      <w:r w:rsidR="00F177FB" w:rsidRPr="00211AD0">
        <w:rPr>
          <w:sz w:val="26"/>
          <w:szCs w:val="26"/>
        </w:rPr>
        <w:t>С</w:t>
      </w:r>
      <w:r w:rsidR="002E5788" w:rsidRPr="00211AD0">
        <w:rPr>
          <w:sz w:val="26"/>
          <w:szCs w:val="26"/>
        </w:rPr>
        <w:t xml:space="preserve">тратегии и целевые показатели, направленные на достижение целей и задач социально-экономического развития района. </w:t>
      </w:r>
    </w:p>
    <w:p w:rsidR="00C563AE" w:rsidRPr="00211AD0" w:rsidRDefault="00BC552C" w:rsidP="004436F0">
      <w:pPr>
        <w:pStyle w:val="ConsPlusNormal"/>
        <w:tabs>
          <w:tab w:val="left" w:pos="851"/>
          <w:tab w:val="left" w:pos="1134"/>
        </w:tabs>
        <w:suppressAutoHyphens/>
        <w:ind w:firstLine="709"/>
        <w:jc w:val="both"/>
        <w:rPr>
          <w:sz w:val="26"/>
          <w:szCs w:val="26"/>
        </w:rPr>
      </w:pPr>
      <w:r w:rsidRPr="00211AD0">
        <w:rPr>
          <w:sz w:val="26"/>
          <w:szCs w:val="26"/>
        </w:rPr>
        <w:t>Реализация мероприятий осуществля</w:t>
      </w:r>
      <w:r w:rsidR="00CF09C2" w:rsidRPr="00211AD0">
        <w:rPr>
          <w:sz w:val="26"/>
          <w:szCs w:val="26"/>
        </w:rPr>
        <w:t xml:space="preserve">ется </w:t>
      </w:r>
      <w:r w:rsidRPr="00211AD0">
        <w:rPr>
          <w:sz w:val="26"/>
          <w:szCs w:val="26"/>
        </w:rPr>
        <w:t xml:space="preserve">в рамках </w:t>
      </w:r>
      <w:r w:rsidR="00F177FB" w:rsidRPr="00211AD0">
        <w:rPr>
          <w:sz w:val="26"/>
          <w:szCs w:val="26"/>
        </w:rPr>
        <w:t>4</w:t>
      </w:r>
      <w:r w:rsidRPr="00211AD0">
        <w:rPr>
          <w:sz w:val="26"/>
          <w:szCs w:val="26"/>
        </w:rPr>
        <w:t xml:space="preserve"> </w:t>
      </w:r>
      <w:r w:rsidR="002E5788" w:rsidRPr="00211AD0">
        <w:rPr>
          <w:sz w:val="26"/>
          <w:szCs w:val="26"/>
        </w:rPr>
        <w:t>целей</w:t>
      </w:r>
      <w:r w:rsidR="00BC6FF5" w:rsidRPr="00211AD0">
        <w:rPr>
          <w:sz w:val="26"/>
          <w:szCs w:val="26"/>
        </w:rPr>
        <w:t>: «</w:t>
      </w:r>
      <w:r w:rsidR="00F177FB" w:rsidRPr="00211AD0">
        <w:rPr>
          <w:b/>
          <w:sz w:val="26"/>
          <w:szCs w:val="26"/>
        </w:rPr>
        <w:t>Достижение высокого уровня и качества жизни населения</w:t>
      </w:r>
      <w:r w:rsidR="00F233C2" w:rsidRPr="00211AD0">
        <w:rPr>
          <w:sz w:val="26"/>
          <w:szCs w:val="26"/>
        </w:rPr>
        <w:t xml:space="preserve">», </w:t>
      </w:r>
      <w:r w:rsidR="00F177FB" w:rsidRPr="00211AD0">
        <w:rPr>
          <w:sz w:val="26"/>
          <w:szCs w:val="26"/>
        </w:rPr>
        <w:t>«</w:t>
      </w:r>
      <w:r w:rsidR="00F177FB" w:rsidRPr="00211AD0">
        <w:rPr>
          <w:b/>
          <w:sz w:val="26"/>
          <w:szCs w:val="26"/>
        </w:rPr>
        <w:t>Создание условий для устойчивого экономического роста</w:t>
      </w:r>
      <w:r w:rsidR="00F177FB" w:rsidRPr="00211AD0">
        <w:rPr>
          <w:sz w:val="26"/>
          <w:szCs w:val="26"/>
        </w:rPr>
        <w:t xml:space="preserve">», </w:t>
      </w:r>
      <w:r w:rsidR="00F233C2" w:rsidRPr="00211AD0">
        <w:rPr>
          <w:sz w:val="26"/>
          <w:szCs w:val="26"/>
        </w:rPr>
        <w:t>«</w:t>
      </w:r>
      <w:r w:rsidR="00F177FB" w:rsidRPr="00211AD0">
        <w:rPr>
          <w:b/>
          <w:sz w:val="26"/>
          <w:szCs w:val="26"/>
        </w:rPr>
        <w:t xml:space="preserve">Развитая инфраструктура» «Повышение эффективности управления», </w:t>
      </w:r>
      <w:r w:rsidR="00CF09C2" w:rsidRPr="00211AD0">
        <w:rPr>
          <w:sz w:val="26"/>
          <w:szCs w:val="26"/>
        </w:rPr>
        <w:t xml:space="preserve"> </w:t>
      </w:r>
      <w:r w:rsidR="00F233C2" w:rsidRPr="00211AD0">
        <w:rPr>
          <w:sz w:val="26"/>
          <w:szCs w:val="26"/>
        </w:rPr>
        <w:t>решение которых направлено на достижение стратегической цели –</w:t>
      </w:r>
      <w:r w:rsidR="00FD5E31">
        <w:rPr>
          <w:sz w:val="26"/>
          <w:szCs w:val="26"/>
        </w:rPr>
        <w:t xml:space="preserve"> </w:t>
      </w:r>
      <w:r w:rsidR="009254F0" w:rsidRPr="00211AD0">
        <w:rPr>
          <w:sz w:val="26"/>
          <w:szCs w:val="26"/>
        </w:rPr>
        <w:t>достижение высокого уровня и качества жизни населения, основанного на опережающих темпах экономического роста, усилении стратегических позиций района в аграрном, промышленном и туристическом комплексах Алтайского края</w:t>
      </w:r>
      <w:r w:rsidR="002E5788" w:rsidRPr="00211AD0">
        <w:rPr>
          <w:sz w:val="26"/>
          <w:szCs w:val="26"/>
        </w:rPr>
        <w:t>.</w:t>
      </w:r>
      <w:r w:rsidR="00F233C2" w:rsidRPr="00211AD0">
        <w:rPr>
          <w:sz w:val="26"/>
          <w:szCs w:val="26"/>
        </w:rPr>
        <w:t xml:space="preserve"> </w:t>
      </w:r>
    </w:p>
    <w:p w:rsidR="001A16FA" w:rsidRPr="00211AD0" w:rsidRDefault="001A16FA" w:rsidP="004436F0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11AD0">
        <w:rPr>
          <w:rFonts w:eastAsia="Calibri"/>
          <w:sz w:val="26"/>
          <w:szCs w:val="26"/>
          <w:lang w:eastAsia="en-US"/>
        </w:rPr>
        <w:t xml:space="preserve">Основным инструментом, обеспечивающим реализацию социально-экономического развития </w:t>
      </w:r>
      <w:r w:rsidR="009254F0" w:rsidRPr="00211AD0">
        <w:rPr>
          <w:sz w:val="26"/>
          <w:szCs w:val="26"/>
        </w:rPr>
        <w:t>Бурлинского</w:t>
      </w:r>
      <w:r w:rsidR="00E60A42">
        <w:rPr>
          <w:sz w:val="26"/>
          <w:szCs w:val="26"/>
        </w:rPr>
        <w:t xml:space="preserve"> </w:t>
      </w:r>
      <w:r w:rsidRPr="00211AD0">
        <w:rPr>
          <w:rFonts w:eastAsia="Calibri"/>
          <w:sz w:val="26"/>
          <w:szCs w:val="26"/>
          <w:lang w:eastAsia="en-US"/>
        </w:rPr>
        <w:t>района, являются муниципальные программы, позволяющие с применением программно-целевого метода сконцентрировать усилия для комплексного и системного решения экономических и социальных задач.</w:t>
      </w:r>
    </w:p>
    <w:p w:rsidR="001A16FA" w:rsidRPr="00DB0735" w:rsidRDefault="001A16FA" w:rsidP="004436F0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211AD0">
        <w:rPr>
          <w:rFonts w:eastAsia="+mn-ea"/>
          <w:kern w:val="24"/>
          <w:sz w:val="26"/>
          <w:szCs w:val="26"/>
        </w:rPr>
        <w:t xml:space="preserve">За </w:t>
      </w:r>
      <w:r w:rsidRPr="00DB0735">
        <w:rPr>
          <w:rFonts w:eastAsia="+mn-ea"/>
          <w:kern w:val="24"/>
          <w:sz w:val="26"/>
          <w:szCs w:val="26"/>
        </w:rPr>
        <w:t xml:space="preserve">отчетный период на территории района </w:t>
      </w:r>
      <w:r w:rsidR="00690584" w:rsidRPr="00DB0735">
        <w:rPr>
          <w:sz w:val="26"/>
          <w:szCs w:val="26"/>
        </w:rPr>
        <w:t xml:space="preserve">в рамках программного планирования бюджета </w:t>
      </w:r>
      <w:r w:rsidR="002A1A44" w:rsidRPr="00DB0735">
        <w:rPr>
          <w:sz w:val="26"/>
          <w:szCs w:val="26"/>
          <w:lang w:eastAsia="zh-CN"/>
        </w:rPr>
        <w:t xml:space="preserve">осуществлялась реализация </w:t>
      </w:r>
      <w:r w:rsidR="00DB0735" w:rsidRPr="00DB0735">
        <w:rPr>
          <w:sz w:val="26"/>
          <w:szCs w:val="26"/>
          <w:lang w:eastAsia="zh-CN"/>
        </w:rPr>
        <w:t>21</w:t>
      </w:r>
      <w:r w:rsidRPr="00DB0735">
        <w:rPr>
          <w:sz w:val="26"/>
          <w:szCs w:val="26"/>
          <w:lang w:eastAsia="zh-CN"/>
        </w:rPr>
        <w:t xml:space="preserve"> муниципальн</w:t>
      </w:r>
      <w:r w:rsidR="00AC43B6" w:rsidRPr="00DB0735">
        <w:rPr>
          <w:sz w:val="26"/>
          <w:szCs w:val="26"/>
          <w:lang w:eastAsia="zh-CN"/>
        </w:rPr>
        <w:t>ых</w:t>
      </w:r>
      <w:r w:rsidRPr="00DB0735">
        <w:rPr>
          <w:sz w:val="26"/>
          <w:szCs w:val="26"/>
          <w:lang w:eastAsia="zh-CN"/>
        </w:rPr>
        <w:t xml:space="preserve"> программ</w:t>
      </w:r>
      <w:r w:rsidR="0029344A" w:rsidRPr="00DB0735">
        <w:rPr>
          <w:sz w:val="26"/>
          <w:szCs w:val="26"/>
        </w:rPr>
        <w:t xml:space="preserve">. </w:t>
      </w:r>
      <w:r w:rsidR="0029344A" w:rsidRPr="00DB0735">
        <w:rPr>
          <w:rFonts w:eastAsia="+mn-ea"/>
          <w:kern w:val="24"/>
          <w:sz w:val="26"/>
          <w:szCs w:val="26"/>
        </w:rPr>
        <w:t>О</w:t>
      </w:r>
      <w:r w:rsidRPr="00DB0735">
        <w:rPr>
          <w:rFonts w:eastAsia="+mn-ea"/>
          <w:kern w:val="24"/>
          <w:sz w:val="26"/>
          <w:szCs w:val="26"/>
        </w:rPr>
        <w:t>бщи</w:t>
      </w:r>
      <w:r w:rsidR="0029344A" w:rsidRPr="00DB0735">
        <w:rPr>
          <w:rFonts w:eastAsia="+mn-ea"/>
          <w:kern w:val="24"/>
          <w:sz w:val="26"/>
          <w:szCs w:val="26"/>
        </w:rPr>
        <w:t>й объем</w:t>
      </w:r>
      <w:r w:rsidRPr="00DB0735">
        <w:rPr>
          <w:rFonts w:eastAsia="+mn-ea"/>
          <w:kern w:val="24"/>
          <w:sz w:val="26"/>
          <w:szCs w:val="26"/>
        </w:rPr>
        <w:t xml:space="preserve"> финансирования</w:t>
      </w:r>
      <w:r w:rsidR="0029344A" w:rsidRPr="00DB0735">
        <w:rPr>
          <w:rFonts w:eastAsia="+mn-ea"/>
          <w:kern w:val="24"/>
          <w:sz w:val="26"/>
          <w:szCs w:val="26"/>
        </w:rPr>
        <w:t xml:space="preserve"> муниципальных программ </w:t>
      </w:r>
      <w:r w:rsidR="002A1A44" w:rsidRPr="00DB0735">
        <w:rPr>
          <w:rFonts w:eastAsia="+mn-ea"/>
          <w:kern w:val="24"/>
          <w:sz w:val="26"/>
          <w:szCs w:val="26"/>
        </w:rPr>
        <w:t xml:space="preserve">из районного бюджета </w:t>
      </w:r>
      <w:r w:rsidR="0029344A" w:rsidRPr="00DB0735">
        <w:rPr>
          <w:rFonts w:eastAsia="+mn-ea"/>
          <w:kern w:val="24"/>
          <w:sz w:val="26"/>
          <w:szCs w:val="26"/>
        </w:rPr>
        <w:t>составил</w:t>
      </w:r>
      <w:r w:rsidRPr="00DB0735">
        <w:rPr>
          <w:rFonts w:eastAsia="+mn-ea"/>
          <w:kern w:val="24"/>
          <w:sz w:val="26"/>
          <w:szCs w:val="26"/>
        </w:rPr>
        <w:t xml:space="preserve"> </w:t>
      </w:r>
      <w:r w:rsidR="00DB0735" w:rsidRPr="008D348D">
        <w:rPr>
          <w:rFonts w:eastAsia="+mn-ea"/>
          <w:kern w:val="24"/>
          <w:sz w:val="26"/>
          <w:szCs w:val="26"/>
        </w:rPr>
        <w:t>112,8</w:t>
      </w:r>
      <w:r w:rsidR="00211AD0" w:rsidRPr="008D348D">
        <w:rPr>
          <w:rFonts w:eastAsia="+mn-ea"/>
          <w:kern w:val="24"/>
          <w:sz w:val="26"/>
          <w:szCs w:val="26"/>
        </w:rPr>
        <w:t xml:space="preserve"> </w:t>
      </w:r>
      <w:r w:rsidR="008D348D" w:rsidRPr="008D348D">
        <w:rPr>
          <w:sz w:val="26"/>
          <w:szCs w:val="26"/>
          <w:lang w:eastAsia="zh-CN"/>
        </w:rPr>
        <w:t>млн</w:t>
      </w:r>
      <w:r w:rsidR="002A1A44" w:rsidRPr="00DB0735">
        <w:rPr>
          <w:sz w:val="26"/>
          <w:szCs w:val="26"/>
          <w:lang w:eastAsia="zh-CN"/>
        </w:rPr>
        <w:t>. рублей.</w:t>
      </w:r>
      <w:r w:rsidRPr="00DB0735">
        <w:rPr>
          <w:sz w:val="26"/>
          <w:szCs w:val="26"/>
          <w:lang w:eastAsia="zh-CN"/>
        </w:rPr>
        <w:t xml:space="preserve"> </w:t>
      </w:r>
    </w:p>
    <w:p w:rsidR="00B7091D" w:rsidRPr="00DB0735" w:rsidRDefault="00B7091D" w:rsidP="004436F0">
      <w:pPr>
        <w:suppressAutoHyphens/>
        <w:ind w:firstLine="709"/>
        <w:jc w:val="both"/>
        <w:rPr>
          <w:spacing w:val="-1"/>
          <w:sz w:val="26"/>
          <w:szCs w:val="26"/>
        </w:rPr>
      </w:pPr>
      <w:r w:rsidRPr="00DB0735">
        <w:rPr>
          <w:sz w:val="26"/>
          <w:szCs w:val="26"/>
        </w:rPr>
        <w:t>Исполнение показателей за 202</w:t>
      </w:r>
      <w:r w:rsidR="009254F0" w:rsidRPr="00DB0735">
        <w:rPr>
          <w:sz w:val="26"/>
          <w:szCs w:val="26"/>
        </w:rPr>
        <w:t>5</w:t>
      </w:r>
      <w:r w:rsidR="00C05F17" w:rsidRPr="00DB0735">
        <w:rPr>
          <w:sz w:val="26"/>
          <w:szCs w:val="26"/>
        </w:rPr>
        <w:t xml:space="preserve"> год </w:t>
      </w:r>
      <w:r w:rsidRPr="00DB0735">
        <w:rPr>
          <w:sz w:val="26"/>
          <w:szCs w:val="26"/>
        </w:rPr>
        <w:t>основывается на статистической отчетности и на основе данных предоставленных структурными подразделениями Администрации района.  По итогам выполнения Плана мероприятий реализации Стратегии за 202</w:t>
      </w:r>
      <w:r w:rsidR="009254F0" w:rsidRPr="00DB0735">
        <w:rPr>
          <w:sz w:val="26"/>
          <w:szCs w:val="26"/>
        </w:rPr>
        <w:t>5</w:t>
      </w:r>
      <w:r w:rsidR="00560799">
        <w:rPr>
          <w:sz w:val="26"/>
          <w:szCs w:val="26"/>
        </w:rPr>
        <w:t xml:space="preserve"> год из </w:t>
      </w:r>
      <w:r w:rsidR="00DB0735" w:rsidRPr="00DB0735">
        <w:rPr>
          <w:sz w:val="26"/>
          <w:szCs w:val="26"/>
        </w:rPr>
        <w:t>27</w:t>
      </w:r>
      <w:r w:rsidRPr="00DB0735">
        <w:rPr>
          <w:sz w:val="26"/>
          <w:szCs w:val="26"/>
        </w:rPr>
        <w:t xml:space="preserve"> показател</w:t>
      </w:r>
      <w:r w:rsidR="00FD5E31" w:rsidRPr="00DB0735">
        <w:rPr>
          <w:sz w:val="26"/>
          <w:szCs w:val="26"/>
        </w:rPr>
        <w:t>ей</w:t>
      </w:r>
      <w:r w:rsidRPr="00DB0735">
        <w:rPr>
          <w:sz w:val="26"/>
          <w:szCs w:val="26"/>
        </w:rPr>
        <w:t xml:space="preserve"> выполнено и достигнуто плановых значений – 1</w:t>
      </w:r>
      <w:r w:rsidR="002A30F3" w:rsidRPr="00DB0735">
        <w:rPr>
          <w:sz w:val="26"/>
          <w:szCs w:val="26"/>
        </w:rPr>
        <w:t>5</w:t>
      </w:r>
      <w:r w:rsidRPr="00DB0735">
        <w:rPr>
          <w:sz w:val="26"/>
          <w:szCs w:val="26"/>
        </w:rPr>
        <w:t xml:space="preserve"> показателей или </w:t>
      </w:r>
      <w:r w:rsidR="00DB0735" w:rsidRPr="00DB0735">
        <w:rPr>
          <w:sz w:val="26"/>
          <w:szCs w:val="26"/>
        </w:rPr>
        <w:t>55,6</w:t>
      </w:r>
      <w:r w:rsidRPr="00DB0735">
        <w:rPr>
          <w:sz w:val="26"/>
          <w:szCs w:val="26"/>
        </w:rPr>
        <w:t>%.</w:t>
      </w:r>
    </w:p>
    <w:p w:rsidR="00B7091D" w:rsidRPr="00211AD0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211AD0">
        <w:rPr>
          <w:rFonts w:ascii="Times New Roman" w:hAnsi="Times New Roman"/>
          <w:color w:val="000000"/>
          <w:spacing w:val="2"/>
          <w:sz w:val="26"/>
          <w:szCs w:val="26"/>
        </w:rPr>
        <w:t xml:space="preserve">Показатели сгруппированы по </w:t>
      </w:r>
      <w:r w:rsidR="009254F0" w:rsidRPr="00211AD0">
        <w:rPr>
          <w:rFonts w:ascii="Times New Roman" w:hAnsi="Times New Roman"/>
          <w:color w:val="000000"/>
          <w:spacing w:val="2"/>
          <w:sz w:val="26"/>
          <w:szCs w:val="26"/>
        </w:rPr>
        <w:t xml:space="preserve">четырем стратегическим целям </w:t>
      </w:r>
      <w:r w:rsidRPr="00211AD0">
        <w:rPr>
          <w:rFonts w:ascii="Times New Roman" w:hAnsi="Times New Roman"/>
          <w:color w:val="000000"/>
          <w:spacing w:val="2"/>
          <w:sz w:val="26"/>
          <w:szCs w:val="26"/>
        </w:rPr>
        <w:t>Стратегии</w:t>
      </w:r>
      <w:r w:rsidRPr="00211AD0">
        <w:rPr>
          <w:rFonts w:ascii="Times New Roman" w:hAnsi="Times New Roman"/>
          <w:sz w:val="26"/>
          <w:szCs w:val="26"/>
        </w:rPr>
        <w:t>:</w:t>
      </w:r>
    </w:p>
    <w:p w:rsidR="00B7091D" w:rsidRPr="00211AD0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211AD0">
        <w:rPr>
          <w:rFonts w:ascii="Times New Roman" w:hAnsi="Times New Roman"/>
          <w:sz w:val="26"/>
          <w:szCs w:val="26"/>
        </w:rPr>
        <w:t>1.</w:t>
      </w:r>
      <w:r w:rsidR="009254F0" w:rsidRPr="00211AD0">
        <w:rPr>
          <w:b/>
          <w:sz w:val="26"/>
          <w:szCs w:val="26"/>
        </w:rPr>
        <w:t xml:space="preserve"> </w:t>
      </w:r>
      <w:r w:rsidR="009254F0" w:rsidRPr="00211AD0">
        <w:rPr>
          <w:rFonts w:ascii="Times New Roman" w:hAnsi="Times New Roman"/>
          <w:b/>
          <w:sz w:val="26"/>
          <w:szCs w:val="26"/>
        </w:rPr>
        <w:t>Достижение высокого уровня и качества жизни населения</w:t>
      </w:r>
      <w:r w:rsidRPr="00211AD0">
        <w:rPr>
          <w:rFonts w:ascii="Times New Roman" w:hAnsi="Times New Roman"/>
          <w:b/>
          <w:sz w:val="26"/>
          <w:szCs w:val="26"/>
        </w:rPr>
        <w:t>.</w:t>
      </w:r>
    </w:p>
    <w:p w:rsidR="00211AD0" w:rsidRPr="00211AD0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211AD0">
        <w:rPr>
          <w:rFonts w:ascii="Times New Roman" w:hAnsi="Times New Roman"/>
          <w:sz w:val="26"/>
          <w:szCs w:val="26"/>
        </w:rPr>
        <w:t>Данный приоритет направлен на развитие человеческого потенциала в районе и системы его восп</w:t>
      </w:r>
      <w:r w:rsidR="003D797E" w:rsidRPr="00211AD0">
        <w:rPr>
          <w:rFonts w:ascii="Times New Roman" w:hAnsi="Times New Roman"/>
          <w:sz w:val="26"/>
          <w:szCs w:val="26"/>
        </w:rPr>
        <w:t xml:space="preserve">роизводства, включающей в себя </w:t>
      </w:r>
      <w:r w:rsidRPr="00211AD0">
        <w:rPr>
          <w:rFonts w:ascii="Times New Roman" w:hAnsi="Times New Roman"/>
          <w:sz w:val="26"/>
          <w:szCs w:val="26"/>
        </w:rPr>
        <w:t>обеспечение сбалансированного и эффективного рынка труда, обеспечение высокого качества и доступности образования, сохранение и укрепление здоровья населения, сохранение условий для развития</w:t>
      </w:r>
      <w:r w:rsidR="00C05F17" w:rsidRPr="00211AD0">
        <w:rPr>
          <w:rFonts w:ascii="Times New Roman" w:hAnsi="Times New Roman"/>
          <w:sz w:val="26"/>
          <w:szCs w:val="26"/>
        </w:rPr>
        <w:t xml:space="preserve"> физической культуры и спорта, </w:t>
      </w:r>
      <w:r w:rsidRPr="00211AD0">
        <w:rPr>
          <w:rFonts w:ascii="Times New Roman" w:hAnsi="Times New Roman"/>
          <w:sz w:val="26"/>
          <w:szCs w:val="26"/>
        </w:rPr>
        <w:t xml:space="preserve">развитие сферы культуры, содействие улучшения жилищных условий, повышение доступности жилья и защита окружающей среды. </w:t>
      </w:r>
    </w:p>
    <w:p w:rsidR="00B7091D" w:rsidRPr="00DB0735" w:rsidRDefault="00211AD0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211AD0">
        <w:rPr>
          <w:rFonts w:ascii="Times New Roman" w:hAnsi="Times New Roman"/>
          <w:sz w:val="26"/>
          <w:szCs w:val="26"/>
        </w:rPr>
        <w:t xml:space="preserve">Для </w:t>
      </w:r>
      <w:r w:rsidR="00B7091D" w:rsidRPr="00211AD0">
        <w:rPr>
          <w:rFonts w:ascii="Times New Roman" w:hAnsi="Times New Roman"/>
          <w:sz w:val="26"/>
          <w:szCs w:val="26"/>
        </w:rPr>
        <w:t>достижения поставленных в Стратегии целей и задач в данном направлении оп</w:t>
      </w:r>
      <w:r w:rsidR="00EB1E59" w:rsidRPr="00211AD0">
        <w:rPr>
          <w:rFonts w:ascii="Times New Roman" w:hAnsi="Times New Roman"/>
          <w:sz w:val="26"/>
          <w:szCs w:val="26"/>
        </w:rPr>
        <w:t xml:space="preserve">ределены </w:t>
      </w:r>
      <w:r w:rsidR="00DB0735">
        <w:rPr>
          <w:rFonts w:ascii="Times New Roman" w:hAnsi="Times New Roman"/>
          <w:sz w:val="26"/>
          <w:szCs w:val="26"/>
        </w:rPr>
        <w:t>11</w:t>
      </w:r>
      <w:r w:rsidR="00EB1E59" w:rsidRPr="00211AD0">
        <w:rPr>
          <w:rFonts w:ascii="Times New Roman" w:hAnsi="Times New Roman"/>
          <w:sz w:val="26"/>
          <w:szCs w:val="26"/>
        </w:rPr>
        <w:t xml:space="preserve"> целевых показателей, </w:t>
      </w:r>
      <w:r w:rsidR="00EB1E59" w:rsidRPr="00DB0735">
        <w:rPr>
          <w:rFonts w:ascii="Times New Roman" w:hAnsi="Times New Roman"/>
          <w:sz w:val="26"/>
          <w:szCs w:val="26"/>
        </w:rPr>
        <w:t>из них</w:t>
      </w:r>
      <w:r w:rsidR="00B7091D" w:rsidRPr="00DB0735">
        <w:rPr>
          <w:rFonts w:ascii="Times New Roman" w:hAnsi="Times New Roman"/>
          <w:sz w:val="26"/>
          <w:szCs w:val="26"/>
        </w:rPr>
        <w:t xml:space="preserve"> превысили плановые значения </w:t>
      </w:r>
      <w:r w:rsidR="00DB0735" w:rsidRPr="00DB0735">
        <w:rPr>
          <w:rFonts w:ascii="Times New Roman" w:hAnsi="Times New Roman"/>
          <w:sz w:val="26"/>
          <w:szCs w:val="26"/>
        </w:rPr>
        <w:t>5</w:t>
      </w:r>
      <w:r w:rsidRPr="00DB0735">
        <w:rPr>
          <w:rFonts w:ascii="Times New Roman" w:hAnsi="Times New Roman"/>
          <w:sz w:val="26"/>
          <w:szCs w:val="26"/>
        </w:rPr>
        <w:t xml:space="preserve"> показателей, </w:t>
      </w:r>
      <w:r w:rsidR="00EB1E59" w:rsidRPr="00DB0735">
        <w:rPr>
          <w:rFonts w:ascii="Times New Roman" w:hAnsi="Times New Roman"/>
          <w:sz w:val="26"/>
          <w:szCs w:val="26"/>
        </w:rPr>
        <w:t xml:space="preserve">выполнение составило </w:t>
      </w:r>
      <w:r w:rsidR="00DB0735" w:rsidRPr="00DB0735">
        <w:rPr>
          <w:rFonts w:ascii="Times New Roman" w:hAnsi="Times New Roman"/>
          <w:sz w:val="26"/>
          <w:szCs w:val="26"/>
        </w:rPr>
        <w:t>45,5</w:t>
      </w:r>
      <w:r w:rsidR="00EB1E59" w:rsidRPr="00DB0735">
        <w:rPr>
          <w:rFonts w:ascii="Times New Roman" w:hAnsi="Times New Roman"/>
          <w:sz w:val="26"/>
          <w:szCs w:val="26"/>
        </w:rPr>
        <w:t>%</w:t>
      </w:r>
      <w:r w:rsidRPr="00DB0735">
        <w:rPr>
          <w:rFonts w:ascii="Times New Roman" w:hAnsi="Times New Roman"/>
          <w:sz w:val="26"/>
          <w:szCs w:val="26"/>
        </w:rPr>
        <w:t xml:space="preserve"> (результаты приведены в таблице).</w:t>
      </w:r>
    </w:p>
    <w:p w:rsidR="004436F0" w:rsidRDefault="004436F0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7091D" w:rsidRPr="00211AD0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211AD0"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211AD0" w:rsidRPr="00211AD0">
        <w:rPr>
          <w:rFonts w:ascii="Times New Roman" w:hAnsi="Times New Roman"/>
          <w:b/>
          <w:sz w:val="26"/>
          <w:szCs w:val="26"/>
        </w:rPr>
        <w:t>Создание условий для устойчивого экономического роста</w:t>
      </w:r>
      <w:r w:rsidRPr="00211AD0">
        <w:rPr>
          <w:rFonts w:ascii="Times New Roman" w:hAnsi="Times New Roman"/>
          <w:sz w:val="26"/>
          <w:szCs w:val="26"/>
        </w:rPr>
        <w:t>.</w:t>
      </w:r>
    </w:p>
    <w:p w:rsidR="00B7091D" w:rsidRPr="00DB0735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211AD0">
        <w:rPr>
          <w:rFonts w:ascii="Times New Roman" w:hAnsi="Times New Roman"/>
          <w:sz w:val="26"/>
          <w:szCs w:val="26"/>
        </w:rPr>
        <w:t xml:space="preserve">Данный приоритет основан на использовании преимуществ района, таких как развитие производственного потенциала существующих предприятий промышленности, развитие сельского хозяйства, малого и среднего предпринимательства, </w:t>
      </w:r>
      <w:r w:rsidRPr="00DB0735">
        <w:rPr>
          <w:rFonts w:ascii="Times New Roman" w:hAnsi="Times New Roman"/>
          <w:sz w:val="26"/>
          <w:szCs w:val="26"/>
        </w:rPr>
        <w:t>создание условий для потенциальных инвесторов.</w:t>
      </w:r>
    </w:p>
    <w:p w:rsidR="00B7091D" w:rsidRPr="00DB0735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DB0735">
        <w:rPr>
          <w:rFonts w:ascii="Times New Roman" w:hAnsi="Times New Roman"/>
          <w:sz w:val="26"/>
          <w:szCs w:val="26"/>
        </w:rPr>
        <w:t xml:space="preserve">В данном направлении определено </w:t>
      </w:r>
      <w:r w:rsidR="00211AD0" w:rsidRPr="00DB0735">
        <w:rPr>
          <w:rFonts w:ascii="Times New Roman" w:hAnsi="Times New Roman"/>
          <w:sz w:val="26"/>
          <w:szCs w:val="26"/>
        </w:rPr>
        <w:t>7</w:t>
      </w:r>
      <w:r w:rsidRPr="00DB0735">
        <w:rPr>
          <w:rFonts w:ascii="Times New Roman" w:hAnsi="Times New Roman"/>
          <w:sz w:val="26"/>
          <w:szCs w:val="26"/>
        </w:rPr>
        <w:t xml:space="preserve"> целевых пока</w:t>
      </w:r>
      <w:r w:rsidR="00431DA6" w:rsidRPr="00DB0735">
        <w:rPr>
          <w:rFonts w:ascii="Times New Roman" w:hAnsi="Times New Roman"/>
          <w:sz w:val="26"/>
          <w:szCs w:val="26"/>
        </w:rPr>
        <w:t xml:space="preserve">зателей, выполнение составило </w:t>
      </w:r>
      <w:r w:rsidR="00DB0735" w:rsidRPr="00DB0735">
        <w:rPr>
          <w:rFonts w:ascii="Times New Roman" w:hAnsi="Times New Roman"/>
          <w:sz w:val="26"/>
          <w:szCs w:val="26"/>
        </w:rPr>
        <w:t>57</w:t>
      </w:r>
      <w:r w:rsidRPr="00DB0735">
        <w:rPr>
          <w:rFonts w:ascii="Times New Roman" w:hAnsi="Times New Roman"/>
          <w:sz w:val="26"/>
          <w:szCs w:val="26"/>
        </w:rPr>
        <w:t>%</w:t>
      </w:r>
      <w:r w:rsidR="00211AD0" w:rsidRPr="00DB0735">
        <w:rPr>
          <w:rFonts w:ascii="Times New Roman" w:hAnsi="Times New Roman"/>
          <w:sz w:val="26"/>
          <w:szCs w:val="26"/>
        </w:rPr>
        <w:t xml:space="preserve"> (результаты приведены в таблице).</w:t>
      </w:r>
    </w:p>
    <w:p w:rsidR="00B7091D" w:rsidRPr="00DB0735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DB0735">
        <w:rPr>
          <w:rFonts w:ascii="Times New Roman" w:hAnsi="Times New Roman"/>
          <w:sz w:val="26"/>
          <w:szCs w:val="26"/>
        </w:rPr>
        <w:t xml:space="preserve">3. </w:t>
      </w:r>
      <w:r w:rsidRPr="00DB0735">
        <w:rPr>
          <w:rFonts w:ascii="Times New Roman" w:hAnsi="Times New Roman"/>
          <w:b/>
          <w:sz w:val="26"/>
          <w:szCs w:val="26"/>
        </w:rPr>
        <w:t>Развит</w:t>
      </w:r>
      <w:r w:rsidR="00211AD0" w:rsidRPr="00DB0735">
        <w:rPr>
          <w:rFonts w:ascii="Times New Roman" w:hAnsi="Times New Roman"/>
          <w:b/>
          <w:sz w:val="26"/>
          <w:szCs w:val="26"/>
        </w:rPr>
        <w:t>ая</w:t>
      </w:r>
      <w:r w:rsidRPr="00DB0735">
        <w:rPr>
          <w:rFonts w:ascii="Times New Roman" w:hAnsi="Times New Roman"/>
          <w:b/>
          <w:sz w:val="26"/>
          <w:szCs w:val="26"/>
        </w:rPr>
        <w:t xml:space="preserve"> инфраструктур</w:t>
      </w:r>
      <w:r w:rsidR="00211AD0" w:rsidRPr="00DB0735">
        <w:rPr>
          <w:rFonts w:ascii="Times New Roman" w:hAnsi="Times New Roman"/>
          <w:b/>
          <w:sz w:val="26"/>
          <w:szCs w:val="26"/>
        </w:rPr>
        <w:t>а.</w:t>
      </w:r>
    </w:p>
    <w:p w:rsidR="00211AD0" w:rsidRPr="00DB0735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DB0735">
        <w:rPr>
          <w:rFonts w:ascii="Times New Roman" w:hAnsi="Times New Roman"/>
          <w:sz w:val="26"/>
          <w:szCs w:val="26"/>
        </w:rPr>
        <w:t xml:space="preserve">Данный приоритет основан на реализации неотложных мер по повышению эффективности функционирования инженерной и коммунальной инфраструктуры, развитию транспортной системы, обеспечении безопасности населения района с целью формирования общей комфортной среды проживания на территории района, развитие потребительского рынка.  </w:t>
      </w:r>
    </w:p>
    <w:p w:rsidR="00B7091D" w:rsidRPr="00DB0735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DB0735">
        <w:rPr>
          <w:rFonts w:ascii="Times New Roman" w:hAnsi="Times New Roman"/>
          <w:sz w:val="26"/>
          <w:szCs w:val="26"/>
        </w:rPr>
        <w:t xml:space="preserve">В данном направлении определено </w:t>
      </w:r>
      <w:r w:rsidR="00211AD0" w:rsidRPr="00DB0735">
        <w:rPr>
          <w:rFonts w:ascii="Times New Roman" w:hAnsi="Times New Roman"/>
          <w:sz w:val="26"/>
          <w:szCs w:val="26"/>
        </w:rPr>
        <w:t>7</w:t>
      </w:r>
      <w:r w:rsidRPr="00DB0735">
        <w:rPr>
          <w:rFonts w:ascii="Times New Roman" w:hAnsi="Times New Roman"/>
          <w:sz w:val="26"/>
          <w:szCs w:val="26"/>
        </w:rPr>
        <w:t xml:space="preserve"> целевых показателей, выполнение составило </w:t>
      </w:r>
      <w:r w:rsidR="00DB0735" w:rsidRPr="00DB0735">
        <w:rPr>
          <w:rFonts w:ascii="Times New Roman" w:hAnsi="Times New Roman"/>
          <w:sz w:val="26"/>
          <w:szCs w:val="26"/>
        </w:rPr>
        <w:t>71</w:t>
      </w:r>
      <w:r w:rsidRPr="00DB0735">
        <w:rPr>
          <w:rFonts w:ascii="Times New Roman" w:hAnsi="Times New Roman"/>
          <w:sz w:val="26"/>
          <w:szCs w:val="26"/>
        </w:rPr>
        <w:t>%</w:t>
      </w:r>
      <w:r w:rsidR="00211AD0" w:rsidRPr="00DB0735">
        <w:rPr>
          <w:rFonts w:ascii="Times New Roman" w:hAnsi="Times New Roman"/>
          <w:sz w:val="26"/>
          <w:szCs w:val="26"/>
        </w:rPr>
        <w:t xml:space="preserve"> (результаты приведены в таблице).</w:t>
      </w:r>
    </w:p>
    <w:p w:rsidR="00B7091D" w:rsidRPr="00211AD0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DB0735">
        <w:rPr>
          <w:rFonts w:ascii="Times New Roman" w:hAnsi="Times New Roman"/>
          <w:sz w:val="26"/>
          <w:szCs w:val="26"/>
        </w:rPr>
        <w:t xml:space="preserve">4. </w:t>
      </w:r>
      <w:r w:rsidR="00211AD0" w:rsidRPr="00DB0735">
        <w:rPr>
          <w:rFonts w:ascii="Times New Roman" w:hAnsi="Times New Roman"/>
          <w:b/>
          <w:sz w:val="26"/>
          <w:szCs w:val="26"/>
        </w:rPr>
        <w:t>Повышение эффективности управления</w:t>
      </w:r>
      <w:r w:rsidR="00211AD0" w:rsidRPr="00211AD0">
        <w:rPr>
          <w:rFonts w:ascii="Times New Roman" w:hAnsi="Times New Roman"/>
          <w:b/>
          <w:sz w:val="26"/>
          <w:szCs w:val="26"/>
        </w:rPr>
        <w:t>.</w:t>
      </w:r>
    </w:p>
    <w:p w:rsidR="00211AD0" w:rsidRPr="00211AD0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211AD0">
        <w:rPr>
          <w:rFonts w:ascii="Times New Roman" w:hAnsi="Times New Roman"/>
          <w:sz w:val="26"/>
          <w:szCs w:val="26"/>
        </w:rPr>
        <w:t xml:space="preserve">Данный приоритет основан на переходе органов местного </w:t>
      </w:r>
      <w:r w:rsidR="00211AD0" w:rsidRPr="00211AD0">
        <w:rPr>
          <w:rFonts w:ascii="Times New Roman" w:hAnsi="Times New Roman"/>
          <w:sz w:val="26"/>
          <w:szCs w:val="26"/>
        </w:rPr>
        <w:t xml:space="preserve">самоуправления на новый уровень </w:t>
      </w:r>
      <w:r w:rsidRPr="00211AD0">
        <w:rPr>
          <w:rFonts w:ascii="Times New Roman" w:hAnsi="Times New Roman"/>
          <w:sz w:val="26"/>
          <w:szCs w:val="26"/>
        </w:rPr>
        <w:t>деятельности, развитие и совершенствование эффективных механизмов муниципального управления, улучшение взаимодействия населения с органами местной власти, повышение информационной открытости органов местного самоуправления, установление обратной связи с населением, вовлечение общества в формирование и оценку реализуемых мер социально-экономического развития, повышение эффективности управления муниципальными финансами и муниципальным имуществом.</w:t>
      </w:r>
    </w:p>
    <w:p w:rsidR="001A16FA" w:rsidRPr="00211AD0" w:rsidRDefault="00B7091D" w:rsidP="004436F0">
      <w:pPr>
        <w:pStyle w:val="ae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211AD0">
        <w:rPr>
          <w:rFonts w:ascii="Times New Roman" w:hAnsi="Times New Roman"/>
          <w:sz w:val="26"/>
          <w:szCs w:val="26"/>
        </w:rPr>
        <w:t>В данном направлении определено 2 целевых показателя</w:t>
      </w:r>
      <w:r w:rsidR="00DB0735">
        <w:rPr>
          <w:rFonts w:ascii="Times New Roman" w:hAnsi="Times New Roman"/>
          <w:sz w:val="26"/>
          <w:szCs w:val="26"/>
        </w:rPr>
        <w:t xml:space="preserve">, 50% выполнение </w:t>
      </w:r>
      <w:r w:rsidR="00DB0735" w:rsidRPr="00DB0735">
        <w:rPr>
          <w:rFonts w:ascii="Times New Roman" w:hAnsi="Times New Roman"/>
          <w:sz w:val="26"/>
          <w:szCs w:val="26"/>
        </w:rPr>
        <w:t>(результаты приведены в таблице).</w:t>
      </w:r>
      <w:r w:rsidR="00211AD0" w:rsidRPr="00211AD0">
        <w:rPr>
          <w:rFonts w:ascii="Times New Roman" w:hAnsi="Times New Roman"/>
          <w:sz w:val="26"/>
          <w:szCs w:val="26"/>
        </w:rPr>
        <w:t xml:space="preserve"> </w:t>
      </w:r>
    </w:p>
    <w:p w:rsidR="00AC43B6" w:rsidRPr="0056325D" w:rsidRDefault="00AC43B6" w:rsidP="004436F0">
      <w:pPr>
        <w:pStyle w:val="a3"/>
        <w:tabs>
          <w:tab w:val="num" w:pos="851"/>
        </w:tabs>
        <w:suppressAutoHyphens/>
        <w:ind w:firstLine="709"/>
        <w:jc w:val="right"/>
        <w:rPr>
          <w:rFonts w:ascii="Times New Roman" w:hAnsi="Times New Roman" w:cs="Times New Roman"/>
          <w:sz w:val="24"/>
        </w:rPr>
      </w:pPr>
    </w:p>
    <w:p w:rsidR="00AC43B6" w:rsidRPr="0056325D" w:rsidRDefault="00AC43B6" w:rsidP="004436F0">
      <w:pPr>
        <w:pStyle w:val="a3"/>
        <w:tabs>
          <w:tab w:val="num" w:pos="851"/>
        </w:tabs>
        <w:suppressAutoHyphens/>
        <w:ind w:firstLine="709"/>
        <w:jc w:val="right"/>
        <w:rPr>
          <w:rFonts w:ascii="Times New Roman" w:hAnsi="Times New Roman" w:cs="Times New Roman"/>
          <w:sz w:val="24"/>
        </w:rPr>
      </w:pPr>
    </w:p>
    <w:p w:rsidR="002A1A44" w:rsidRPr="0056325D" w:rsidRDefault="002A1A44" w:rsidP="00560799">
      <w:pPr>
        <w:pStyle w:val="a3"/>
        <w:tabs>
          <w:tab w:val="num" w:pos="851"/>
        </w:tabs>
        <w:suppressAutoHyphens/>
        <w:jc w:val="right"/>
        <w:rPr>
          <w:rFonts w:ascii="Times New Roman" w:hAnsi="Times New Roman" w:cs="Times New Roman"/>
          <w:sz w:val="24"/>
        </w:rPr>
      </w:pPr>
    </w:p>
    <w:p w:rsidR="002A1A44" w:rsidRPr="0056325D" w:rsidRDefault="002A1A44" w:rsidP="00E25243">
      <w:pPr>
        <w:pStyle w:val="a3"/>
        <w:tabs>
          <w:tab w:val="num" w:pos="851"/>
        </w:tabs>
        <w:jc w:val="right"/>
        <w:rPr>
          <w:rFonts w:ascii="Times New Roman" w:hAnsi="Times New Roman" w:cs="Times New Roman"/>
          <w:sz w:val="24"/>
        </w:rPr>
      </w:pPr>
    </w:p>
    <w:p w:rsidR="001474C6" w:rsidRPr="0056325D" w:rsidRDefault="001474C6" w:rsidP="00E25243">
      <w:pPr>
        <w:pStyle w:val="a3"/>
        <w:tabs>
          <w:tab w:val="num" w:pos="851"/>
        </w:tabs>
        <w:jc w:val="right"/>
        <w:rPr>
          <w:rFonts w:ascii="Times New Roman" w:hAnsi="Times New Roman" w:cs="Times New Roman"/>
          <w:sz w:val="24"/>
        </w:rPr>
        <w:sectPr w:rsidR="001474C6" w:rsidRPr="0056325D" w:rsidSect="00DD6598">
          <w:pgSz w:w="11906" w:h="16838"/>
          <w:pgMar w:top="851" w:right="567" w:bottom="1134" w:left="1418" w:header="709" w:footer="709" w:gutter="0"/>
          <w:cols w:space="708"/>
          <w:titlePg/>
          <w:docGrid w:linePitch="360"/>
        </w:sectPr>
      </w:pPr>
    </w:p>
    <w:p w:rsidR="00E503E0" w:rsidRPr="00FD5E31" w:rsidRDefault="00E503E0" w:rsidP="00E503E0">
      <w:pPr>
        <w:pStyle w:val="a3"/>
        <w:tabs>
          <w:tab w:val="num" w:pos="851"/>
        </w:tabs>
        <w:suppressAutoHyphens/>
        <w:ind w:left="9923"/>
        <w:jc w:val="left"/>
        <w:rPr>
          <w:rFonts w:ascii="Times New Roman" w:hAnsi="Times New Roman" w:cs="Times New Roman"/>
          <w:color w:val="030000"/>
          <w:sz w:val="24"/>
        </w:rPr>
      </w:pPr>
      <w:r w:rsidRPr="00FD5E31">
        <w:rPr>
          <w:rFonts w:ascii="Times New Roman" w:hAnsi="Times New Roman" w:cs="Times New Roman"/>
          <w:color w:val="000000"/>
          <w:sz w:val="24"/>
        </w:rPr>
        <w:lastRenderedPageBreak/>
        <w:t xml:space="preserve">Приложение к </w:t>
      </w:r>
      <w:r>
        <w:rPr>
          <w:rFonts w:ascii="Times New Roman" w:hAnsi="Times New Roman" w:cs="Times New Roman"/>
          <w:color w:val="000000"/>
          <w:sz w:val="24"/>
        </w:rPr>
        <w:t xml:space="preserve">Информации </w:t>
      </w:r>
      <w:r w:rsidRPr="00FD5E31">
        <w:rPr>
          <w:rFonts w:ascii="Times New Roman" w:hAnsi="Times New Roman" w:cs="Times New Roman"/>
          <w:color w:val="030000"/>
          <w:sz w:val="24"/>
        </w:rPr>
        <w:t xml:space="preserve">о </w:t>
      </w:r>
      <w:r>
        <w:rPr>
          <w:rFonts w:ascii="Times New Roman" w:hAnsi="Times New Roman" w:cs="Times New Roman"/>
          <w:color w:val="030000"/>
          <w:sz w:val="24"/>
        </w:rPr>
        <w:t>реализации</w:t>
      </w:r>
      <w:r w:rsidRPr="00FD5E31">
        <w:rPr>
          <w:rFonts w:ascii="Times New Roman" w:hAnsi="Times New Roman" w:cs="Times New Roman"/>
          <w:color w:val="030000"/>
          <w:sz w:val="24"/>
        </w:rPr>
        <w:t xml:space="preserve"> </w:t>
      </w:r>
    </w:p>
    <w:p w:rsidR="00E503E0" w:rsidRPr="00FD5E31" w:rsidRDefault="00E503E0" w:rsidP="00E503E0">
      <w:pPr>
        <w:pStyle w:val="a3"/>
        <w:tabs>
          <w:tab w:val="num" w:pos="851"/>
        </w:tabs>
        <w:suppressAutoHyphens/>
        <w:ind w:left="992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Плана мероприятий </w:t>
      </w:r>
      <w:r w:rsidRPr="00FD5E31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 xml:space="preserve">о </w:t>
      </w:r>
      <w:r w:rsidRPr="00FD5E31">
        <w:rPr>
          <w:rFonts w:ascii="Times New Roman" w:hAnsi="Times New Roman" w:cs="Times New Roman"/>
          <w:sz w:val="24"/>
        </w:rPr>
        <w:t xml:space="preserve">реализации </w:t>
      </w:r>
      <w:r>
        <w:rPr>
          <w:rFonts w:ascii="Times New Roman" w:hAnsi="Times New Roman" w:cs="Times New Roman"/>
          <w:sz w:val="24"/>
        </w:rPr>
        <w:t>С</w:t>
      </w:r>
      <w:r w:rsidRPr="00FD5E31">
        <w:rPr>
          <w:rFonts w:ascii="Times New Roman" w:hAnsi="Times New Roman" w:cs="Times New Roman"/>
          <w:sz w:val="24"/>
        </w:rPr>
        <w:t>тратегии социально-экономического</w:t>
      </w:r>
      <w:r>
        <w:rPr>
          <w:rFonts w:ascii="Times New Roman" w:hAnsi="Times New Roman" w:cs="Times New Roman"/>
          <w:sz w:val="24"/>
        </w:rPr>
        <w:t xml:space="preserve"> </w:t>
      </w:r>
      <w:r w:rsidRPr="00FD5E31">
        <w:rPr>
          <w:rFonts w:ascii="Times New Roman" w:hAnsi="Times New Roman" w:cs="Times New Roman"/>
          <w:sz w:val="24"/>
        </w:rPr>
        <w:t>разви</w:t>
      </w:r>
      <w:r>
        <w:rPr>
          <w:rFonts w:ascii="Times New Roman" w:hAnsi="Times New Roman" w:cs="Times New Roman"/>
          <w:sz w:val="24"/>
        </w:rPr>
        <w:t>тия муниципального образования Бурлинский</w:t>
      </w:r>
      <w:r w:rsidRPr="00FD5E31">
        <w:rPr>
          <w:rFonts w:ascii="Times New Roman" w:hAnsi="Times New Roman" w:cs="Times New Roman"/>
          <w:sz w:val="24"/>
        </w:rPr>
        <w:t xml:space="preserve"> район Алтайского края до 2035 года за 202</w:t>
      </w:r>
      <w:r>
        <w:rPr>
          <w:rFonts w:ascii="Times New Roman" w:hAnsi="Times New Roman" w:cs="Times New Roman"/>
          <w:sz w:val="24"/>
        </w:rPr>
        <w:t>5</w:t>
      </w:r>
      <w:r w:rsidRPr="00FD5E31">
        <w:rPr>
          <w:rFonts w:ascii="Times New Roman" w:hAnsi="Times New Roman" w:cs="Times New Roman"/>
          <w:sz w:val="24"/>
        </w:rPr>
        <w:t xml:space="preserve"> год</w:t>
      </w:r>
    </w:p>
    <w:p w:rsidR="00E503E0" w:rsidRDefault="00E503E0" w:rsidP="00836DAF">
      <w:pPr>
        <w:jc w:val="center"/>
        <w:rPr>
          <w:b/>
          <w:bCs/>
          <w:color w:val="000000"/>
          <w:sz w:val="26"/>
          <w:szCs w:val="26"/>
        </w:rPr>
      </w:pPr>
    </w:p>
    <w:p w:rsidR="00DB5565" w:rsidRDefault="00FD5E31" w:rsidP="00836DAF">
      <w:pPr>
        <w:jc w:val="center"/>
        <w:rPr>
          <w:b/>
          <w:bCs/>
          <w:color w:val="000000"/>
          <w:sz w:val="26"/>
          <w:szCs w:val="26"/>
        </w:rPr>
      </w:pPr>
      <w:r w:rsidRPr="00DB5565">
        <w:rPr>
          <w:b/>
          <w:bCs/>
          <w:color w:val="000000"/>
          <w:sz w:val="26"/>
          <w:szCs w:val="26"/>
        </w:rPr>
        <w:t>Информация</w:t>
      </w:r>
      <w:r w:rsidR="00FA72D5" w:rsidRPr="00DB5565">
        <w:rPr>
          <w:b/>
          <w:bCs/>
          <w:color w:val="000000"/>
          <w:sz w:val="26"/>
          <w:szCs w:val="26"/>
        </w:rPr>
        <w:t xml:space="preserve"> о выполнении основных</w:t>
      </w:r>
      <w:r w:rsidR="00836DAF" w:rsidRPr="00DB5565">
        <w:rPr>
          <w:b/>
          <w:bCs/>
          <w:color w:val="000000"/>
          <w:sz w:val="26"/>
          <w:szCs w:val="26"/>
        </w:rPr>
        <w:t xml:space="preserve"> мероприятий</w:t>
      </w:r>
      <w:r w:rsidR="001474C6" w:rsidRPr="00DB5565">
        <w:rPr>
          <w:b/>
          <w:bCs/>
          <w:color w:val="000000"/>
          <w:sz w:val="26"/>
          <w:szCs w:val="26"/>
        </w:rPr>
        <w:t xml:space="preserve"> </w:t>
      </w:r>
      <w:r w:rsidR="0049045C" w:rsidRPr="00DB5565">
        <w:rPr>
          <w:b/>
          <w:bCs/>
          <w:color w:val="000000"/>
          <w:sz w:val="26"/>
          <w:szCs w:val="26"/>
        </w:rPr>
        <w:t>и достижение основных показателей</w:t>
      </w:r>
      <w:r w:rsidR="00836DAF" w:rsidRPr="00DB5565">
        <w:rPr>
          <w:b/>
          <w:bCs/>
          <w:color w:val="000000"/>
          <w:sz w:val="26"/>
          <w:szCs w:val="26"/>
        </w:rPr>
        <w:t>, обеспечивающих</w:t>
      </w:r>
      <w:r w:rsidR="00FA72D5" w:rsidRPr="00DB5565">
        <w:rPr>
          <w:b/>
          <w:bCs/>
          <w:color w:val="000000"/>
          <w:sz w:val="26"/>
          <w:szCs w:val="26"/>
        </w:rPr>
        <w:t xml:space="preserve"> </w:t>
      </w:r>
    </w:p>
    <w:p w:rsidR="00DB5565" w:rsidRDefault="00FA72D5" w:rsidP="00DB5565">
      <w:pPr>
        <w:jc w:val="center"/>
        <w:rPr>
          <w:b/>
          <w:bCs/>
          <w:color w:val="000000"/>
          <w:sz w:val="26"/>
          <w:szCs w:val="26"/>
        </w:rPr>
      </w:pPr>
      <w:r w:rsidRPr="00DB5565">
        <w:rPr>
          <w:b/>
          <w:bCs/>
          <w:color w:val="000000"/>
          <w:sz w:val="26"/>
          <w:szCs w:val="26"/>
        </w:rPr>
        <w:t xml:space="preserve">достижение целей </w:t>
      </w:r>
      <w:r w:rsidR="00DB5565" w:rsidRPr="00DB5565">
        <w:rPr>
          <w:b/>
          <w:bCs/>
          <w:color w:val="000000"/>
          <w:sz w:val="26"/>
          <w:szCs w:val="26"/>
        </w:rPr>
        <w:t>С</w:t>
      </w:r>
      <w:r w:rsidR="00836DAF" w:rsidRPr="00DB5565">
        <w:rPr>
          <w:b/>
          <w:bCs/>
          <w:color w:val="000000"/>
          <w:sz w:val="26"/>
          <w:szCs w:val="26"/>
        </w:rPr>
        <w:t>тратегии соц</w:t>
      </w:r>
      <w:r w:rsidR="00DB5565" w:rsidRPr="00DB5565">
        <w:rPr>
          <w:b/>
          <w:bCs/>
          <w:color w:val="000000"/>
          <w:sz w:val="26"/>
          <w:szCs w:val="26"/>
        </w:rPr>
        <w:t xml:space="preserve">иально-экономического развития </w:t>
      </w:r>
      <w:r w:rsidR="00836DAF" w:rsidRPr="00DB5565">
        <w:rPr>
          <w:b/>
          <w:bCs/>
          <w:color w:val="000000"/>
          <w:sz w:val="26"/>
          <w:szCs w:val="26"/>
        </w:rPr>
        <w:t xml:space="preserve">муниципального </w:t>
      </w:r>
      <w:r w:rsidR="0049045C" w:rsidRPr="00DB5565">
        <w:rPr>
          <w:b/>
          <w:bCs/>
          <w:color w:val="000000"/>
          <w:sz w:val="26"/>
          <w:szCs w:val="26"/>
        </w:rPr>
        <w:t xml:space="preserve">образования </w:t>
      </w:r>
    </w:p>
    <w:p w:rsidR="00836DAF" w:rsidRPr="00DB5565" w:rsidRDefault="00FD5E31" w:rsidP="00DB5565">
      <w:pPr>
        <w:jc w:val="center"/>
        <w:rPr>
          <w:b/>
          <w:bCs/>
          <w:color w:val="000000"/>
          <w:sz w:val="26"/>
          <w:szCs w:val="26"/>
        </w:rPr>
      </w:pPr>
      <w:r w:rsidRPr="00DB5565">
        <w:rPr>
          <w:b/>
          <w:bCs/>
          <w:color w:val="000000"/>
          <w:sz w:val="26"/>
          <w:szCs w:val="26"/>
        </w:rPr>
        <w:t>Бурлинский</w:t>
      </w:r>
      <w:r w:rsidR="0049045C" w:rsidRPr="00DB5565">
        <w:rPr>
          <w:b/>
          <w:bCs/>
          <w:color w:val="000000"/>
          <w:sz w:val="26"/>
          <w:szCs w:val="26"/>
        </w:rPr>
        <w:t xml:space="preserve"> </w:t>
      </w:r>
      <w:r w:rsidR="00836DAF" w:rsidRPr="00DB5565">
        <w:rPr>
          <w:b/>
          <w:bCs/>
          <w:color w:val="000000"/>
          <w:sz w:val="26"/>
          <w:szCs w:val="26"/>
        </w:rPr>
        <w:t>район</w:t>
      </w:r>
      <w:r w:rsidR="0049045C" w:rsidRPr="00DB5565">
        <w:rPr>
          <w:b/>
          <w:bCs/>
          <w:color w:val="000000"/>
          <w:sz w:val="26"/>
          <w:szCs w:val="26"/>
        </w:rPr>
        <w:t xml:space="preserve"> Алтайского края </w:t>
      </w:r>
      <w:r w:rsidR="00836DAF" w:rsidRPr="00DB5565">
        <w:rPr>
          <w:b/>
          <w:bCs/>
          <w:color w:val="000000"/>
          <w:sz w:val="26"/>
          <w:szCs w:val="26"/>
        </w:rPr>
        <w:t>до 2035 года</w:t>
      </w:r>
      <w:r w:rsidR="00FA72D5" w:rsidRPr="00DB5565">
        <w:rPr>
          <w:b/>
          <w:bCs/>
          <w:color w:val="000000"/>
          <w:sz w:val="26"/>
          <w:szCs w:val="26"/>
        </w:rPr>
        <w:t xml:space="preserve"> </w:t>
      </w:r>
      <w:r w:rsidR="00892279" w:rsidRPr="00DB5565">
        <w:rPr>
          <w:b/>
          <w:bCs/>
          <w:color w:val="000000"/>
          <w:sz w:val="26"/>
          <w:szCs w:val="26"/>
        </w:rPr>
        <w:t>за 202</w:t>
      </w:r>
      <w:r w:rsidRPr="00DB5565">
        <w:rPr>
          <w:b/>
          <w:bCs/>
          <w:color w:val="000000"/>
          <w:sz w:val="26"/>
          <w:szCs w:val="26"/>
        </w:rPr>
        <w:t>5</w:t>
      </w:r>
      <w:r w:rsidR="00FA72D5" w:rsidRPr="00DB5565">
        <w:rPr>
          <w:b/>
          <w:bCs/>
          <w:color w:val="000000"/>
          <w:sz w:val="26"/>
          <w:szCs w:val="26"/>
        </w:rPr>
        <w:t xml:space="preserve"> год</w:t>
      </w:r>
      <w:r w:rsidR="00311656" w:rsidRPr="00DB5565">
        <w:rPr>
          <w:b/>
          <w:bCs/>
          <w:color w:val="000000"/>
          <w:sz w:val="26"/>
          <w:szCs w:val="26"/>
        </w:rPr>
        <w:t xml:space="preserve"> </w:t>
      </w:r>
    </w:p>
    <w:p w:rsidR="00DB5565" w:rsidRPr="00FD5E31" w:rsidRDefault="00DB5565" w:rsidP="00DB5565">
      <w:pPr>
        <w:pStyle w:val="a3"/>
        <w:tabs>
          <w:tab w:val="num" w:pos="851"/>
        </w:tabs>
        <w:ind w:left="10065"/>
        <w:jc w:val="right"/>
        <w:rPr>
          <w:rFonts w:ascii="Times New Roman" w:hAnsi="Times New Roman" w:cs="Times New Roman"/>
          <w:color w:val="000000"/>
          <w:sz w:val="24"/>
        </w:rPr>
      </w:pPr>
    </w:p>
    <w:tbl>
      <w:tblPr>
        <w:tblW w:w="14941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4"/>
        <w:gridCol w:w="1705"/>
        <w:gridCol w:w="1629"/>
        <w:gridCol w:w="222"/>
        <w:gridCol w:w="629"/>
        <w:gridCol w:w="61"/>
        <w:gridCol w:w="722"/>
        <w:gridCol w:w="1426"/>
        <w:gridCol w:w="93"/>
        <w:gridCol w:w="5843"/>
        <w:gridCol w:w="207"/>
        <w:gridCol w:w="1460"/>
      </w:tblGrid>
      <w:tr w:rsidR="00225B1B" w:rsidRPr="00255D04" w:rsidTr="001935E8">
        <w:trPr>
          <w:trHeight w:val="361"/>
        </w:trPr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B1B" w:rsidRPr="00255D04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B1B" w:rsidRPr="00255D04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Стратегические приоритеты, цели, задачи социально-экономического развития, комплексы мероприятий</w:t>
            </w:r>
          </w:p>
        </w:tc>
        <w:tc>
          <w:tcPr>
            <w:tcW w:w="4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B1B" w:rsidRPr="008A65D2" w:rsidRDefault="00225B1B" w:rsidP="00A36E44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5D2">
              <w:rPr>
                <w:rFonts w:ascii="Times New Roman" w:hAnsi="Times New Roman"/>
                <w:color w:val="000000"/>
                <w:sz w:val="20"/>
                <w:szCs w:val="20"/>
              </w:rPr>
              <w:t>Целевые показатели</w:t>
            </w:r>
          </w:p>
        </w:tc>
        <w:tc>
          <w:tcPr>
            <w:tcW w:w="59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B1B" w:rsidRPr="008A65D2" w:rsidRDefault="00225B1B" w:rsidP="00FD5E31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5D2">
              <w:rPr>
                <w:rFonts w:ascii="Times New Roman" w:hAnsi="Times New Roman"/>
                <w:color w:val="000000"/>
                <w:sz w:val="20"/>
                <w:szCs w:val="20"/>
              </w:rPr>
              <w:t>Отчет о выполнении мероприятий за 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A65D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B1B" w:rsidRPr="00255D04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225B1B" w:rsidRPr="00255D04" w:rsidTr="001935E8">
        <w:trPr>
          <w:trHeight w:val="987"/>
        </w:trPr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B1B" w:rsidRPr="00255D04" w:rsidRDefault="00225B1B" w:rsidP="00A36E4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B1B" w:rsidRPr="00255D04" w:rsidRDefault="00225B1B" w:rsidP="00A36E4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B1B" w:rsidRPr="00255D04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5B1B" w:rsidRPr="00255D04" w:rsidRDefault="00225B1B" w:rsidP="00FD5E31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26E">
              <w:rPr>
                <w:rFonts w:ascii="Times New Roman" w:hAnsi="Times New Roman"/>
                <w:sz w:val="20"/>
                <w:szCs w:val="20"/>
              </w:rPr>
              <w:t>план на 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Pr="00AC526E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255D0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5B1B" w:rsidRPr="008A65D2" w:rsidRDefault="00225B1B" w:rsidP="00FD5E31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5D2">
              <w:rPr>
                <w:rFonts w:ascii="Times New Roman" w:hAnsi="Times New Roman"/>
                <w:color w:val="000000"/>
                <w:sz w:val="20"/>
                <w:szCs w:val="20"/>
              </w:rPr>
              <w:t>факт 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8A65D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5B1B" w:rsidRPr="008A65D2" w:rsidRDefault="00225B1B" w:rsidP="005E3119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5D2">
              <w:rPr>
                <w:rFonts w:ascii="Times New Roman" w:hAnsi="Times New Roman"/>
                <w:color w:val="000000"/>
                <w:sz w:val="20"/>
                <w:szCs w:val="20"/>
              </w:rPr>
              <w:t>Степень достижения запланированного уровня, %</w:t>
            </w:r>
          </w:p>
        </w:tc>
        <w:tc>
          <w:tcPr>
            <w:tcW w:w="59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B1B" w:rsidRPr="008A65D2" w:rsidRDefault="00225B1B" w:rsidP="00A36E4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B1B" w:rsidRPr="00255D04" w:rsidRDefault="00225B1B" w:rsidP="00A36E4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41453" w:rsidRPr="00255D04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E3119" w:rsidRPr="00255D04" w:rsidTr="001935E8">
        <w:trPr>
          <w:trHeight w:val="519"/>
        </w:trPr>
        <w:tc>
          <w:tcPr>
            <w:tcW w:w="149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3119" w:rsidRPr="00255D04" w:rsidRDefault="005E3119" w:rsidP="00FD5E31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5D04">
              <w:rPr>
                <w:rFonts w:ascii="Times New Roman" w:hAnsi="Times New Roman"/>
                <w:b/>
                <w:sz w:val="20"/>
                <w:szCs w:val="20"/>
              </w:rPr>
              <w:t xml:space="preserve">Стратегическая цель социально-экономического развития </w:t>
            </w:r>
            <w:r w:rsidR="00FD5E31">
              <w:rPr>
                <w:rFonts w:ascii="Times New Roman" w:hAnsi="Times New Roman"/>
                <w:b/>
                <w:sz w:val="20"/>
                <w:szCs w:val="20"/>
              </w:rPr>
              <w:t>Бурлинского</w:t>
            </w:r>
            <w:r w:rsidRPr="00255D04">
              <w:rPr>
                <w:rFonts w:ascii="Times New Roman" w:hAnsi="Times New Roman"/>
                <w:b/>
                <w:sz w:val="20"/>
                <w:szCs w:val="20"/>
              </w:rPr>
              <w:t xml:space="preserve"> района – </w:t>
            </w:r>
            <w:r w:rsidR="00FD5E31" w:rsidRPr="00FD5E31">
              <w:rPr>
                <w:rFonts w:ascii="Times New Roman" w:hAnsi="Times New Roman"/>
                <w:b/>
                <w:sz w:val="20"/>
                <w:szCs w:val="20"/>
              </w:rPr>
              <w:t>достижение высокого уровня и качества жизни населения, основанного на опережающих темпах экономического роста, усилении стратегических позиций района в аграрном, промышленном и туристическом комплексах Алтайского края</w:t>
            </w:r>
          </w:p>
        </w:tc>
      </w:tr>
      <w:tr w:rsidR="00F7633E" w:rsidRPr="00255D04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55D04" w:rsidRDefault="00F7633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633E" w:rsidRPr="00255D04" w:rsidRDefault="00F7633E" w:rsidP="00A36E44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 w:rsidRPr="00255D04">
              <w:rPr>
                <w:rFonts w:ascii="Times New Roman" w:hAnsi="Times New Roman"/>
                <w:b/>
                <w:sz w:val="20"/>
                <w:szCs w:val="20"/>
              </w:rPr>
              <w:t>Цель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  <w:r w:rsidRPr="00255D0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FD5E31">
              <w:rPr>
                <w:rFonts w:ascii="Times New Roman" w:hAnsi="Times New Roman"/>
                <w:b/>
                <w:sz w:val="20"/>
                <w:szCs w:val="20"/>
              </w:rPr>
              <w:t>Достижение высокого уровня и качества жизни населения</w:t>
            </w:r>
          </w:p>
        </w:tc>
        <w:tc>
          <w:tcPr>
            <w:tcW w:w="902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33E" w:rsidRPr="00255D04" w:rsidRDefault="00F7633E" w:rsidP="00A36E44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7633E" w:rsidRPr="002A30F3" w:rsidTr="001935E8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FD5E31" w:rsidRDefault="00F7633E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E31">
              <w:rPr>
                <w:rFonts w:ascii="Times New Roman" w:hAnsi="Times New Roman"/>
                <w:sz w:val="20"/>
                <w:szCs w:val="20"/>
              </w:rPr>
              <w:t xml:space="preserve">Задача: </w:t>
            </w:r>
          </w:p>
          <w:p w:rsidR="00F7633E" w:rsidRPr="002A30F3" w:rsidRDefault="00F7633E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E31">
              <w:rPr>
                <w:rFonts w:ascii="Times New Roman" w:hAnsi="Times New Roman"/>
                <w:sz w:val="20"/>
                <w:szCs w:val="20"/>
              </w:rPr>
              <w:t>Улучшение демографической ситуации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FD5E31" w:rsidRDefault="00F7633E" w:rsidP="00FD5E31">
            <w:pPr>
              <w:pStyle w:val="ConsPlusNormal"/>
              <w:jc w:val="both"/>
              <w:rPr>
                <w:sz w:val="20"/>
                <w:szCs w:val="20"/>
              </w:rPr>
            </w:pPr>
            <w:r w:rsidRPr="00FD5E31">
              <w:rPr>
                <w:color w:val="000000"/>
                <w:sz w:val="20"/>
                <w:szCs w:val="20"/>
              </w:rPr>
              <w:t>Общий коэффициент рождаемости, число родившихся на 1000 человек населения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F37A2D" w:rsidRDefault="00F7633E" w:rsidP="00FD5E31">
            <w:pPr>
              <w:pStyle w:val="ConsPlusNormal"/>
              <w:jc w:val="center"/>
              <w:rPr>
                <w:sz w:val="20"/>
                <w:szCs w:val="20"/>
              </w:rPr>
            </w:pPr>
            <w:r w:rsidRPr="00F37A2D">
              <w:rPr>
                <w:sz w:val="20"/>
                <w:szCs w:val="20"/>
              </w:rPr>
              <w:t>9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33E" w:rsidRPr="002A30F3" w:rsidRDefault="00F7633E" w:rsidP="00F7633E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7633E" w:rsidRPr="0019230E" w:rsidRDefault="00F7633E" w:rsidP="00BE2992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19230E">
              <w:rPr>
                <w:rFonts w:ascii="Times New Roman" w:hAnsi="Times New Roman"/>
                <w:sz w:val="20"/>
                <w:szCs w:val="20"/>
              </w:rPr>
              <w:t>Распоряжением Правительства Российской Федерации принято решение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230E">
              <w:rPr>
                <w:rFonts w:ascii="Times New Roman" w:hAnsi="Times New Roman"/>
                <w:sz w:val="20"/>
                <w:szCs w:val="20"/>
              </w:rPr>
              <w:t>о приостановлении предоставления и распространения официальной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230E">
              <w:rPr>
                <w:rFonts w:ascii="Times New Roman" w:hAnsi="Times New Roman"/>
                <w:sz w:val="20"/>
                <w:szCs w:val="20"/>
              </w:rPr>
              <w:t>статистической информации о численности, половозрастном составе,</w:t>
            </w:r>
          </w:p>
          <w:p w:rsidR="00F7633E" w:rsidRPr="002A30F3" w:rsidRDefault="00F7633E" w:rsidP="00BE2992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19230E">
              <w:rPr>
                <w:rFonts w:ascii="Times New Roman" w:hAnsi="Times New Roman"/>
                <w:sz w:val="20"/>
                <w:szCs w:val="20"/>
              </w:rPr>
              <w:t>естественном движении населения в соот</w:t>
            </w:r>
            <w:r w:rsidRPr="0019230E">
              <w:rPr>
                <w:rFonts w:ascii="Times New Roman" w:hAnsi="Times New Roman"/>
                <w:sz w:val="20"/>
                <w:szCs w:val="20"/>
              </w:rPr>
              <w:lastRenderedPageBreak/>
              <w:t>ветствии с п. 10 ст. 5 Федерального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230E">
              <w:rPr>
                <w:rFonts w:ascii="Times New Roman" w:hAnsi="Times New Roman"/>
                <w:sz w:val="20"/>
                <w:szCs w:val="20"/>
              </w:rPr>
              <w:t>закона от 29.11.2007 № 282-ФЗ (ред.</w:t>
            </w:r>
            <w:r w:rsidR="00E60A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230E">
              <w:rPr>
                <w:rFonts w:ascii="Times New Roman" w:hAnsi="Times New Roman"/>
                <w:sz w:val="20"/>
                <w:szCs w:val="20"/>
              </w:rPr>
              <w:t>от 22.07.2024) «Об официальном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230E">
              <w:rPr>
                <w:rFonts w:ascii="Times New Roman" w:hAnsi="Times New Roman"/>
                <w:sz w:val="20"/>
                <w:szCs w:val="20"/>
              </w:rPr>
              <w:t>статистическом учете и системе государственной статистики в Российской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230E">
              <w:rPr>
                <w:rFonts w:ascii="Times New Roman" w:hAnsi="Times New Roman"/>
                <w:sz w:val="20"/>
                <w:szCs w:val="20"/>
              </w:rPr>
              <w:t>Федерации»</w:t>
            </w:r>
            <w:r w:rsidRPr="001935E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8A1B74" w:rsidRDefault="00F7633E" w:rsidP="00900F87">
            <w:pPr>
              <w:pStyle w:val="ae"/>
              <w:suppressAutoHyphens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A1B7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Участие в национальных проектах («Демография», «Образование», «Семья и дети», «Здравоохранение», «Культура»), федеральных, ведомственных и краевых </w:t>
            </w:r>
            <w:r w:rsidRPr="008A1B74">
              <w:rPr>
                <w:rFonts w:ascii="Times New Roman" w:hAnsi="Times New Roman"/>
                <w:bCs/>
                <w:iCs/>
                <w:sz w:val="20"/>
                <w:szCs w:val="20"/>
              </w:rPr>
              <w:t>программах. Также реализация муниципальных программ.</w:t>
            </w:r>
          </w:p>
          <w:p w:rsidR="00F7633E" w:rsidRPr="008A1B74" w:rsidRDefault="00F7633E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A1B74">
              <w:rPr>
                <w:rFonts w:ascii="Times New Roman" w:hAnsi="Times New Roman"/>
                <w:sz w:val="20"/>
                <w:szCs w:val="20"/>
              </w:rPr>
              <w:t>Проведение мероприятий, направленных на мотивирование граждан к ведению здорового образа жизни, включая здоровое питание и отказ от вредных привычек; размещение на официальном сайте Администрации района информационных материалов новых методиках диагностики и лечения заболеваний на территории района.</w:t>
            </w:r>
          </w:p>
          <w:p w:rsidR="00F7633E" w:rsidRDefault="00F7633E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A1B74">
              <w:rPr>
                <w:rFonts w:ascii="Times New Roman" w:hAnsi="Times New Roman"/>
                <w:sz w:val="20"/>
                <w:szCs w:val="20"/>
              </w:rPr>
              <w:t>Формирование единой системы мероприятий по профилактическим осмотрам и предупреждению заболеваний, диагностике и поликлиническому обслуживанию населения, стационарному лечению и восстановлению после перенесенных заболеваний, заболеваний, предоставлению санаторно-курортных услуг.</w:t>
            </w:r>
          </w:p>
          <w:p w:rsidR="00F7633E" w:rsidRDefault="00F7633E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C30F87">
              <w:rPr>
                <w:rFonts w:ascii="Times New Roman" w:hAnsi="Times New Roman"/>
                <w:sz w:val="20"/>
                <w:szCs w:val="20"/>
              </w:rPr>
              <w:t>Проведение практики профилактических медицинских осмотров, лечение выявленных заболеваний на ранней стадии, соблюдение режима труда и отдыха.</w:t>
            </w:r>
          </w:p>
          <w:p w:rsidR="00F7633E" w:rsidRPr="00CC475B" w:rsidRDefault="00F7633E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CC475B">
              <w:rPr>
                <w:rFonts w:ascii="Times New Roman" w:hAnsi="Times New Roman"/>
                <w:sz w:val="20"/>
                <w:szCs w:val="20"/>
              </w:rPr>
              <w:lastRenderedPageBreak/>
              <w:t>Охват граждан 93,74% ежегодными профилактическими медицинскими осмотрами и диспансеризацией.</w:t>
            </w:r>
          </w:p>
          <w:p w:rsidR="00F7633E" w:rsidRPr="00C30F87" w:rsidRDefault="00F7633E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</w:t>
            </w:r>
            <w:r w:rsidRPr="00C30F87">
              <w:rPr>
                <w:rFonts w:ascii="Times New Roman" w:hAnsi="Times New Roman"/>
                <w:sz w:val="20"/>
                <w:szCs w:val="20"/>
              </w:rPr>
              <w:t xml:space="preserve"> муниципальных программ по укреплению общественного здоровья «</w:t>
            </w:r>
            <w:r w:rsidRPr="00C30F87">
              <w:rPr>
                <w:rFonts w:ascii="Times New Roman" w:hAnsi="Times New Roman"/>
                <w:color w:val="000000"/>
                <w:sz w:val="20"/>
                <w:szCs w:val="20"/>
              </w:rPr>
              <w:t>Развитие общественного здоровья Бурлинского района Алтайского края на 2020-2025 годы» и</w:t>
            </w:r>
            <w:r w:rsidRPr="00C30F87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C30F87">
              <w:rPr>
                <w:rFonts w:ascii="Times New Roman" w:hAnsi="Times New Roman"/>
                <w:color w:val="000000"/>
                <w:sz w:val="20"/>
                <w:szCs w:val="20"/>
              </w:rPr>
              <w:t>О привлечении и закреплении медицинских кадров на территории муниципального образования Бурлинский район Алтайского края на 2025-2030 годы»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Default="00F7633E" w:rsidP="00F37A2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F37A2D">
              <w:rPr>
                <w:rFonts w:ascii="Times New Roman" w:hAnsi="Times New Roman"/>
                <w:sz w:val="20"/>
                <w:szCs w:val="20"/>
              </w:rPr>
              <w:lastRenderedPageBreak/>
              <w:t>Органы местного самоуправления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7633E" w:rsidRPr="00F37A2D" w:rsidRDefault="00F7633E" w:rsidP="00F37A2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КГБУЗ «Бурлинская ЦРБ»</w:t>
            </w:r>
          </w:p>
        </w:tc>
      </w:tr>
      <w:tr w:rsidR="00F7633E" w:rsidRPr="002A30F3" w:rsidTr="001935E8">
        <w:tc>
          <w:tcPr>
            <w:tcW w:w="9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FD5E31" w:rsidRDefault="00F7633E" w:rsidP="00FD5E31">
            <w:pPr>
              <w:pStyle w:val="ConsPlusNormal"/>
              <w:jc w:val="both"/>
              <w:rPr>
                <w:sz w:val="20"/>
                <w:szCs w:val="20"/>
              </w:rPr>
            </w:pPr>
            <w:r w:rsidRPr="00FD5E31">
              <w:rPr>
                <w:color w:val="000000"/>
                <w:sz w:val="20"/>
                <w:szCs w:val="20"/>
              </w:rPr>
              <w:t>Общий коэффициент смертности, число умерших на 1000 человек населения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F37A2D" w:rsidRDefault="00F7633E" w:rsidP="00FD5E31">
            <w:pPr>
              <w:pStyle w:val="ConsPlusNormal"/>
              <w:jc w:val="center"/>
              <w:rPr>
                <w:sz w:val="20"/>
                <w:szCs w:val="20"/>
              </w:rPr>
            </w:pPr>
            <w:r w:rsidRPr="00F37A2D">
              <w:rPr>
                <w:sz w:val="20"/>
                <w:szCs w:val="20"/>
              </w:rPr>
              <w:t>14,4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33E" w:rsidRPr="002A30F3" w:rsidRDefault="00F7633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18,3</w:t>
            </w:r>
          </w:p>
        </w:tc>
        <w:tc>
          <w:tcPr>
            <w:tcW w:w="151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7633E" w:rsidRPr="002A30F3" w:rsidRDefault="00F7633E" w:rsidP="0019230E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33E" w:rsidRPr="002A30F3" w:rsidTr="001935E8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FD5E31" w:rsidRDefault="00F7633E" w:rsidP="00FD5E31">
            <w:pPr>
              <w:pStyle w:val="ConsPlusNormal"/>
              <w:jc w:val="both"/>
              <w:rPr>
                <w:sz w:val="20"/>
                <w:szCs w:val="20"/>
              </w:rPr>
            </w:pPr>
            <w:r w:rsidRPr="00FD5E31">
              <w:rPr>
                <w:color w:val="000000"/>
                <w:sz w:val="20"/>
                <w:szCs w:val="20"/>
              </w:rPr>
              <w:t>Коэффициент естественного прироста населения, на 1000 человек населения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F37A2D" w:rsidRDefault="00F7633E" w:rsidP="00FD5E31">
            <w:pPr>
              <w:pStyle w:val="ConsPlusNormal"/>
              <w:jc w:val="center"/>
              <w:rPr>
                <w:sz w:val="20"/>
                <w:szCs w:val="20"/>
              </w:rPr>
            </w:pPr>
            <w:r w:rsidRPr="00F37A2D">
              <w:rPr>
                <w:sz w:val="20"/>
                <w:szCs w:val="20"/>
              </w:rPr>
              <w:t>-5,4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633E" w:rsidRPr="002A30F3" w:rsidRDefault="00F7633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-12,3</w:t>
            </w:r>
          </w:p>
        </w:tc>
        <w:tc>
          <w:tcPr>
            <w:tcW w:w="15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33E" w:rsidRPr="002A30F3" w:rsidRDefault="00F7633E" w:rsidP="0019230E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633E" w:rsidRPr="002A30F3" w:rsidRDefault="00F7633E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5E31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E31" w:rsidRPr="00C30F87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E31" w:rsidRPr="00C30F87" w:rsidRDefault="00F37A2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F87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F37A2D" w:rsidRPr="00C30F87" w:rsidRDefault="00F37A2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F87">
              <w:rPr>
                <w:rFonts w:ascii="Times New Roman" w:hAnsi="Times New Roman"/>
                <w:spacing w:val="-4"/>
                <w:sz w:val="20"/>
                <w:szCs w:val="20"/>
              </w:rPr>
              <w:t>Сохранение и укрепление здоровья населения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E31" w:rsidRPr="00C30F87" w:rsidRDefault="0096499C" w:rsidP="001935E8">
            <w:pPr>
              <w:pStyle w:val="ConsPlusNormal"/>
              <w:rPr>
                <w:sz w:val="20"/>
                <w:szCs w:val="20"/>
              </w:rPr>
            </w:pPr>
            <w:r w:rsidRPr="00C30F87">
              <w:rPr>
                <w:sz w:val="20"/>
                <w:szCs w:val="20"/>
              </w:rPr>
              <w:t>Проведение занятий</w:t>
            </w:r>
            <w:r w:rsidR="00ED09B8">
              <w:rPr>
                <w:sz w:val="20"/>
                <w:szCs w:val="20"/>
              </w:rPr>
              <w:t xml:space="preserve"> </w:t>
            </w:r>
            <w:r w:rsidRPr="00C30F87">
              <w:rPr>
                <w:sz w:val="20"/>
                <w:szCs w:val="20"/>
              </w:rPr>
              <w:t>для учащихся школ</w:t>
            </w:r>
            <w:r w:rsidR="001935E8">
              <w:rPr>
                <w:sz w:val="20"/>
                <w:szCs w:val="20"/>
              </w:rPr>
              <w:t xml:space="preserve"> </w:t>
            </w:r>
            <w:r w:rsidRPr="00C30F87">
              <w:rPr>
                <w:sz w:val="20"/>
                <w:szCs w:val="20"/>
              </w:rPr>
              <w:t>по вопросам ЗОЖ и</w:t>
            </w:r>
            <w:r w:rsidR="00ED09B8">
              <w:rPr>
                <w:sz w:val="20"/>
                <w:szCs w:val="20"/>
              </w:rPr>
              <w:t xml:space="preserve"> </w:t>
            </w:r>
            <w:r w:rsidR="001935E8">
              <w:rPr>
                <w:sz w:val="20"/>
                <w:szCs w:val="20"/>
              </w:rPr>
              <w:t>ответственного роди</w:t>
            </w:r>
            <w:r w:rsidRPr="00C30F87">
              <w:rPr>
                <w:sz w:val="20"/>
                <w:szCs w:val="20"/>
              </w:rPr>
              <w:t>тельства</w:t>
            </w:r>
            <w:r w:rsidR="00ED09B8">
              <w:rPr>
                <w:sz w:val="20"/>
                <w:szCs w:val="20"/>
              </w:rPr>
              <w:t xml:space="preserve">, </w:t>
            </w:r>
            <w:r w:rsidRPr="00C30F87">
              <w:rPr>
                <w:sz w:val="20"/>
                <w:szCs w:val="20"/>
              </w:rPr>
              <w:t>информирование населения (да\нет)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5E31" w:rsidRPr="00C30F87" w:rsidRDefault="0096499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F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E31" w:rsidRPr="00C30F87" w:rsidRDefault="0096499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F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E31" w:rsidRPr="00C30F87" w:rsidRDefault="0096499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F8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1B74" w:rsidRPr="00C30F87" w:rsidRDefault="008A1B74" w:rsidP="00900F87">
            <w:pPr>
              <w:pStyle w:val="ae"/>
              <w:suppressAutoHyphens/>
              <w:rPr>
                <w:sz w:val="20"/>
                <w:szCs w:val="20"/>
              </w:rPr>
            </w:pPr>
            <w:r w:rsidRPr="00C30F87">
              <w:rPr>
                <w:rFonts w:ascii="Times New Roman" w:hAnsi="Times New Roman"/>
                <w:sz w:val="20"/>
                <w:szCs w:val="20"/>
              </w:rPr>
              <w:t>Формирование у населения философии здоровьесбережения, выражающуюся в ориентации на здоровый образ жизни</w:t>
            </w:r>
          </w:p>
          <w:p w:rsidR="008A1B74" w:rsidRPr="00C30F87" w:rsidRDefault="008A1B74" w:rsidP="00900F87">
            <w:pPr>
              <w:pStyle w:val="ConsPlusNormal"/>
              <w:suppressAutoHyphens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0F87" w:rsidRPr="00C30F87" w:rsidRDefault="00C30F87" w:rsidP="00C30F87">
            <w:pPr>
              <w:pStyle w:val="ConsPlusNormal"/>
              <w:rPr>
                <w:sz w:val="20"/>
                <w:szCs w:val="20"/>
              </w:rPr>
            </w:pPr>
            <w:r w:rsidRPr="00C30F87">
              <w:rPr>
                <w:sz w:val="20"/>
                <w:szCs w:val="20"/>
              </w:rPr>
              <w:t>Комитет по об</w:t>
            </w:r>
            <w:r w:rsidR="00ED09B8">
              <w:rPr>
                <w:sz w:val="20"/>
                <w:szCs w:val="20"/>
              </w:rPr>
              <w:t>разованию.</w:t>
            </w:r>
          </w:p>
          <w:p w:rsidR="00FD5E31" w:rsidRPr="00C30F87" w:rsidRDefault="00ED09B8" w:rsidP="00C30F87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C30F87" w:rsidRPr="00C30F87">
              <w:rPr>
                <w:rFonts w:ascii="Times New Roman" w:hAnsi="Times New Roman"/>
                <w:sz w:val="20"/>
                <w:szCs w:val="20"/>
              </w:rPr>
              <w:t>бразовательные учреждения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30F87" w:rsidRPr="00C30F87" w:rsidRDefault="00C30F87" w:rsidP="00C30F87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30F87">
              <w:rPr>
                <w:rFonts w:ascii="Times New Roman" w:hAnsi="Times New Roman"/>
                <w:sz w:val="20"/>
                <w:szCs w:val="20"/>
              </w:rPr>
              <w:t>КГБУЗ «Бурлинская ЦРБ»</w:t>
            </w:r>
          </w:p>
        </w:tc>
      </w:tr>
      <w:tr w:rsidR="00A769B6" w:rsidRPr="002A30F3" w:rsidTr="001935E8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CC475B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CC475B" w:rsidRDefault="00A769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75B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A769B6" w:rsidRPr="00CC475B" w:rsidRDefault="00A769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75B">
              <w:rPr>
                <w:rFonts w:ascii="Times New Roman" w:hAnsi="Times New Roman"/>
                <w:sz w:val="20"/>
                <w:szCs w:val="20"/>
              </w:rPr>
              <w:t>Создание условий для развития физической культуры и спорта, эффективной молодежной политики и патриотического воспитания молодежи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CC475B" w:rsidRDefault="00A769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7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Удельный вес </w:t>
            </w:r>
            <w:r w:rsidR="00E60A42" w:rsidRPr="00CC475B">
              <w:rPr>
                <w:rFonts w:ascii="Times New Roman" w:hAnsi="Times New Roman"/>
                <w:color w:val="000000"/>
                <w:sz w:val="20"/>
                <w:szCs w:val="20"/>
              </w:rPr>
              <w:t>населения,</w:t>
            </w:r>
            <w:r w:rsidRPr="00CC47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систематически занимающегося физкультурой и спортом, в общей численности населения, 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CC475B" w:rsidRDefault="00A769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75B">
              <w:rPr>
                <w:rFonts w:ascii="Times New Roman" w:hAnsi="Times New Roman"/>
                <w:sz w:val="20"/>
                <w:szCs w:val="20"/>
              </w:rPr>
              <w:t>56,4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B6" w:rsidRPr="00CC475B" w:rsidRDefault="00A769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75B">
              <w:rPr>
                <w:rFonts w:ascii="Times New Roman" w:hAnsi="Times New Roman"/>
                <w:sz w:val="20"/>
                <w:szCs w:val="20"/>
              </w:rPr>
              <w:t>66,6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B6" w:rsidRPr="00CC475B" w:rsidRDefault="00EF0D34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CC475B" w:rsidRDefault="00A769B6" w:rsidP="00900F87">
            <w:pPr>
              <w:pStyle w:val="ConsPlusNormal"/>
              <w:suppressAutoHyphens/>
              <w:rPr>
                <w:sz w:val="20"/>
                <w:szCs w:val="20"/>
              </w:rPr>
            </w:pPr>
            <w:r w:rsidRPr="00CC475B">
              <w:rPr>
                <w:sz w:val="20"/>
                <w:szCs w:val="20"/>
              </w:rPr>
              <w:t>Вовлечение населения района в выполнение нормативов Всероссийского физкультурно-спортивного комплекса «Готов к труду и обороне» (ГТО)</w:t>
            </w:r>
            <w:r>
              <w:rPr>
                <w:sz w:val="20"/>
                <w:szCs w:val="20"/>
              </w:rPr>
              <w:t xml:space="preserve"> (22 человека приняли участие)</w:t>
            </w:r>
            <w:r w:rsidRPr="00CC475B">
              <w:rPr>
                <w:sz w:val="20"/>
                <w:szCs w:val="20"/>
              </w:rPr>
              <w:t>; проведение спортивных массовых мероприятий</w:t>
            </w:r>
            <w:r>
              <w:rPr>
                <w:sz w:val="20"/>
                <w:szCs w:val="20"/>
              </w:rPr>
              <w:t xml:space="preserve"> и </w:t>
            </w:r>
            <w:r w:rsidRPr="00CC475B">
              <w:rPr>
                <w:sz w:val="20"/>
                <w:szCs w:val="20"/>
              </w:rPr>
              <w:t>участи</w:t>
            </w:r>
            <w:r>
              <w:rPr>
                <w:sz w:val="20"/>
                <w:szCs w:val="20"/>
              </w:rPr>
              <w:t>е</w:t>
            </w:r>
            <w:r w:rsidRPr="00CC475B">
              <w:rPr>
                <w:sz w:val="20"/>
                <w:szCs w:val="20"/>
              </w:rPr>
              <w:t xml:space="preserve"> муниципальных команд в краевых молодежных проектах</w:t>
            </w:r>
            <w:r>
              <w:rPr>
                <w:sz w:val="20"/>
                <w:szCs w:val="20"/>
              </w:rPr>
              <w:t xml:space="preserve"> – 38 единиц</w:t>
            </w:r>
            <w:r w:rsidRPr="00CC475B">
              <w:rPr>
                <w:sz w:val="20"/>
                <w:szCs w:val="20"/>
              </w:rPr>
              <w:t>; поддержка и развитие талантливой и одарённой молодёжи;</w:t>
            </w:r>
            <w:r>
              <w:rPr>
                <w:sz w:val="20"/>
                <w:szCs w:val="20"/>
              </w:rPr>
              <w:t xml:space="preserve"> </w:t>
            </w:r>
            <w:r w:rsidRPr="00CC475B">
              <w:rPr>
                <w:sz w:val="20"/>
                <w:szCs w:val="20"/>
              </w:rPr>
              <w:t>организация и проведение районных мероприятий патриотической направленности, проведение патриотических акций в дни официальных государственных</w:t>
            </w:r>
            <w:r>
              <w:rPr>
                <w:sz w:val="20"/>
                <w:szCs w:val="20"/>
              </w:rPr>
              <w:t xml:space="preserve"> праздников</w:t>
            </w:r>
            <w:r w:rsidRPr="00CC475B">
              <w:rPr>
                <w:sz w:val="20"/>
                <w:szCs w:val="20"/>
              </w:rPr>
              <w:t>.</w:t>
            </w:r>
          </w:p>
          <w:p w:rsidR="00A769B6" w:rsidRDefault="00A769B6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CC475B">
              <w:rPr>
                <w:rFonts w:ascii="Times New Roman" w:hAnsi="Times New Roman"/>
                <w:sz w:val="20"/>
                <w:szCs w:val="20"/>
              </w:rPr>
              <w:t>Дол</w:t>
            </w:r>
            <w:r w:rsidR="00897C4D">
              <w:rPr>
                <w:rFonts w:ascii="Times New Roman" w:hAnsi="Times New Roman"/>
                <w:sz w:val="20"/>
                <w:szCs w:val="20"/>
              </w:rPr>
              <w:t>и детей и молодежи (возраст 3–</w:t>
            </w:r>
            <w:r w:rsidRPr="00CC475B">
              <w:rPr>
                <w:rFonts w:ascii="Times New Roman" w:hAnsi="Times New Roman"/>
                <w:sz w:val="20"/>
                <w:szCs w:val="20"/>
              </w:rPr>
              <w:t xml:space="preserve">29 лет), проживающих в Бурлинском районе, систематически занимающихся физической культурой и спортом, в общей численности детей и молодежи </w:t>
            </w:r>
            <w:r w:rsidRPr="00897C4D">
              <w:rPr>
                <w:rFonts w:ascii="Times New Roman" w:hAnsi="Times New Roman"/>
                <w:sz w:val="20"/>
                <w:szCs w:val="20"/>
              </w:rPr>
              <w:t>до 9</w:t>
            </w:r>
            <w:r w:rsidR="00897C4D" w:rsidRPr="00897C4D">
              <w:rPr>
                <w:rFonts w:ascii="Times New Roman" w:hAnsi="Times New Roman"/>
                <w:sz w:val="20"/>
                <w:szCs w:val="20"/>
              </w:rPr>
              <w:t>3,1</w:t>
            </w:r>
            <w:r w:rsidRPr="00897C4D">
              <w:rPr>
                <w:rFonts w:ascii="Times New Roman" w:hAnsi="Times New Roman"/>
                <w:sz w:val="20"/>
                <w:szCs w:val="20"/>
              </w:rPr>
              <w:t>%</w:t>
            </w:r>
            <w:r w:rsidR="00DA1266" w:rsidRPr="00897C4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1266" w:rsidRPr="00DA1266" w:rsidRDefault="00DA1266" w:rsidP="00900F87">
            <w:pPr>
              <w:pStyle w:val="Default0"/>
              <w:suppressAutoHyphens/>
              <w:rPr>
                <w:spacing w:val="-2"/>
                <w:sz w:val="20"/>
                <w:szCs w:val="20"/>
              </w:rPr>
            </w:pPr>
            <w:r w:rsidRPr="00DA1266">
              <w:rPr>
                <w:spacing w:val="-2"/>
                <w:sz w:val="20"/>
                <w:szCs w:val="20"/>
              </w:rPr>
              <w:t xml:space="preserve">Обустройство скейт-площадки по ул. Октябрьская в с. Бурла 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CC475B" w:rsidRDefault="00A769B6" w:rsidP="00621A90">
            <w:pPr>
              <w:pStyle w:val="ConsPlusNormal"/>
              <w:rPr>
                <w:sz w:val="20"/>
                <w:szCs w:val="20"/>
              </w:rPr>
            </w:pPr>
            <w:r w:rsidRPr="00CC475B">
              <w:rPr>
                <w:sz w:val="20"/>
                <w:szCs w:val="20"/>
              </w:rPr>
              <w:t>Администра</w:t>
            </w:r>
            <w:r w:rsidR="00ED09B8">
              <w:rPr>
                <w:sz w:val="20"/>
                <w:szCs w:val="20"/>
              </w:rPr>
              <w:t>ция района</w:t>
            </w:r>
          </w:p>
          <w:p w:rsidR="00A769B6" w:rsidRPr="00CC475B" w:rsidRDefault="00ED09B8" w:rsidP="00621A90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культуре</w:t>
            </w:r>
            <w:r w:rsidR="00A769B6" w:rsidRPr="00CC475B">
              <w:rPr>
                <w:sz w:val="20"/>
                <w:szCs w:val="20"/>
              </w:rPr>
              <w:t xml:space="preserve"> </w:t>
            </w:r>
          </w:p>
          <w:p w:rsidR="00A769B6" w:rsidRPr="00CC475B" w:rsidRDefault="00ED09B8" w:rsidP="00621A90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769B6" w:rsidRPr="00CC475B">
              <w:rPr>
                <w:sz w:val="20"/>
                <w:szCs w:val="20"/>
              </w:rPr>
              <w:t>омитет по обра</w:t>
            </w:r>
            <w:r>
              <w:rPr>
                <w:sz w:val="20"/>
                <w:szCs w:val="20"/>
              </w:rPr>
              <w:t>зованию.</w:t>
            </w:r>
          </w:p>
          <w:p w:rsidR="00A769B6" w:rsidRPr="00CC475B" w:rsidRDefault="00ED09B8" w:rsidP="00621A90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A769B6" w:rsidRPr="00CC475B">
              <w:rPr>
                <w:rFonts w:ascii="Times New Roman" w:hAnsi="Times New Roman"/>
                <w:sz w:val="20"/>
                <w:szCs w:val="20"/>
              </w:rPr>
              <w:t>бразовательные учреждения</w:t>
            </w:r>
          </w:p>
        </w:tc>
      </w:tr>
      <w:tr w:rsidR="00A769B6" w:rsidRPr="002A30F3" w:rsidTr="001935E8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2A30F3" w:rsidRDefault="00A769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Default="00A769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A769B6" w:rsidRDefault="00A769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69B6">
              <w:rPr>
                <w:rFonts w:ascii="Times New Roman" w:hAnsi="Times New Roman"/>
                <w:bCs/>
                <w:sz w:val="20"/>
                <w:szCs w:val="20"/>
              </w:rPr>
              <w:t>Количество проведенных районных молодежных мероприятий, единиц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2A30F3" w:rsidRDefault="00A769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B6" w:rsidRPr="002A30F3" w:rsidRDefault="00A769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B6" w:rsidRPr="002A30F3" w:rsidRDefault="00EF0D34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2A30F3" w:rsidRDefault="00A769B6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69B6" w:rsidRPr="002A30F3" w:rsidRDefault="00A769B6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9B8" w:rsidRPr="002A30F3" w:rsidTr="001935E8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DF4119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ED09B8" w:rsidRPr="00DF4119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Обеспечение высокого качества и доступности образования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0F87" w:rsidRPr="00DF4119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</w:t>
            </w:r>
            <w:r w:rsidRPr="00DF4119">
              <w:rPr>
                <w:rFonts w:ascii="Times New Roman" w:hAnsi="Times New Roman"/>
                <w:sz w:val="20"/>
                <w:szCs w:val="20"/>
              </w:rPr>
              <w:lastRenderedPageBreak/>
              <w:t>зовательных организациях в общей численности детей в возрасте 1 - 6 лет, 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DF4119" w:rsidRDefault="00ED09B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lastRenderedPageBreak/>
              <w:t>57,9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9B8" w:rsidRPr="00DF4119" w:rsidRDefault="00ED09B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9B8" w:rsidRPr="00DF4119" w:rsidRDefault="00ED09B8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6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DF4119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Проведение капитального ремонта здания МБОУ «Бурлинская средняя общеобразовательная школа» 2025-2026гг.</w:t>
            </w:r>
          </w:p>
          <w:p w:rsidR="00ED09B8" w:rsidRPr="00DF4119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 xml:space="preserve">В рамках краевой инвестиционной программы поданы заявки в Министерства экономики и образования Алтайского края на: </w:t>
            </w:r>
          </w:p>
          <w:p w:rsidR="00ED09B8" w:rsidRPr="00DF4119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- строительство пристройки детского сада на 32 места на 2027 год;</w:t>
            </w:r>
          </w:p>
          <w:p w:rsidR="00ED09B8" w:rsidRPr="00DF4119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- капитальный ремонт здания детского сада в с. Новопесчаное;</w:t>
            </w:r>
          </w:p>
          <w:p w:rsidR="00ED09B8" w:rsidRPr="00DF4119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F4119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здания МБДОУ детский сад «Одуванчик» в с.</w:t>
            </w:r>
            <w:r w:rsidR="00BE299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DF411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Бурла, </w:t>
            </w:r>
            <w:r w:rsidRPr="00DF4119">
              <w:rPr>
                <w:rFonts w:ascii="Times New Roman" w:hAnsi="Times New Roman"/>
                <w:sz w:val="20"/>
                <w:szCs w:val="20"/>
              </w:rPr>
              <w:t>(ул. Мира, 72);</w:t>
            </w:r>
          </w:p>
          <w:p w:rsidR="00ED09B8" w:rsidRPr="00DF4119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lastRenderedPageBreak/>
              <w:t>- капитальный ремонт здания школы в с. Лесное Бурлинского района Алтайского края.</w:t>
            </w:r>
          </w:p>
          <w:p w:rsidR="00ED09B8" w:rsidRPr="00DF4119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Обеспечение доли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</w:t>
            </w:r>
            <w:r w:rsidR="00900F87">
              <w:rPr>
                <w:rFonts w:ascii="Times New Roman" w:hAnsi="Times New Roman"/>
                <w:sz w:val="20"/>
                <w:szCs w:val="20"/>
              </w:rPr>
              <w:t xml:space="preserve">изаций на уровне </w:t>
            </w:r>
            <w:r w:rsidRPr="00DF4119">
              <w:rPr>
                <w:rFonts w:ascii="Times New Roman" w:hAnsi="Times New Roman"/>
                <w:sz w:val="20"/>
                <w:szCs w:val="20"/>
              </w:rPr>
              <w:t>100%.</w:t>
            </w:r>
          </w:p>
          <w:p w:rsidR="00ED09B8" w:rsidRPr="00DF4119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 составил 14% (2024г. – 12,3%).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DF4119" w:rsidRDefault="00ED09B8" w:rsidP="00DF411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района.</w:t>
            </w:r>
          </w:p>
          <w:p w:rsidR="00ED09B8" w:rsidRDefault="00ED09B8" w:rsidP="00DF411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Комитет по образова</w:t>
            </w:r>
            <w:r>
              <w:rPr>
                <w:rFonts w:ascii="Times New Roman" w:hAnsi="Times New Roman"/>
                <w:sz w:val="20"/>
                <w:szCs w:val="20"/>
              </w:rPr>
              <w:t>нию.</w:t>
            </w:r>
          </w:p>
          <w:p w:rsidR="00ED09B8" w:rsidRPr="00DF4119" w:rsidRDefault="00ED09B8" w:rsidP="00DF411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DF4119">
              <w:rPr>
                <w:rFonts w:ascii="Times New Roman" w:hAnsi="Times New Roman"/>
                <w:sz w:val="20"/>
                <w:szCs w:val="20"/>
              </w:rPr>
              <w:t>бразовательные учреждения</w:t>
            </w:r>
          </w:p>
        </w:tc>
      </w:tr>
      <w:tr w:rsidR="00ED09B8" w:rsidRPr="002A30F3" w:rsidTr="001935E8">
        <w:tc>
          <w:tcPr>
            <w:tcW w:w="9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ED09B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DF4119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bCs/>
                <w:sz w:val="20"/>
                <w:szCs w:val="20"/>
              </w:rPr>
              <w:t>Доля муниципальных образовательных учреждений, соответствующих современным требованиям обучения, в общем количестве общеобразовательных учреждений, 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DF4119" w:rsidRDefault="00ED09B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9B8" w:rsidRPr="00DF4119" w:rsidRDefault="00ED09B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69,6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9B8" w:rsidRPr="00DF4119" w:rsidRDefault="00ED09B8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ED09B8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9B8" w:rsidRPr="002A30F3" w:rsidTr="001935E8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ED09B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DF4119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color w:val="000000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возраста, 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DF4119" w:rsidRDefault="00ED09B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9B8" w:rsidRPr="00DF4119" w:rsidRDefault="00ED09B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19">
              <w:rPr>
                <w:rFonts w:ascii="Times New Roman" w:hAnsi="Times New Roman"/>
                <w:sz w:val="20"/>
                <w:szCs w:val="20"/>
              </w:rPr>
              <w:t>83,88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9B8" w:rsidRPr="00DF4119" w:rsidRDefault="00EF0D34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ED09B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9B8" w:rsidRPr="002A30F3" w:rsidRDefault="00ED09B8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7A2D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A30F3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45628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ED09B8" w:rsidRPr="00245628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Развитие сферы культуры (формирование условий для развития духовности, культуры и нравственного здоровья населения)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45628" w:rsidRDefault="00ED09B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  <w:r w:rsidR="0029021F" w:rsidRPr="00245628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45628" w:rsidRDefault="0029021F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A2D" w:rsidRPr="00245628" w:rsidRDefault="0029021F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A2D" w:rsidRPr="00245628" w:rsidRDefault="0029021F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45628" w:rsidRDefault="0024562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Проведение текущих ремонтов учреждений культуры.</w:t>
            </w:r>
          </w:p>
          <w:p w:rsidR="00245628" w:rsidRPr="00245628" w:rsidRDefault="0024562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В рамках краевой инвестиционной программы поданы заявки в Министерства экономики и культуры Алтайского края на капитальный</w:t>
            </w:r>
            <w:r w:rsidR="00D1214F">
              <w:rPr>
                <w:rFonts w:ascii="Times New Roman" w:hAnsi="Times New Roman"/>
                <w:sz w:val="20"/>
                <w:szCs w:val="20"/>
              </w:rPr>
              <w:t xml:space="preserve"> ремонт районного Дома культуры</w:t>
            </w:r>
          </w:p>
          <w:p w:rsidR="00245628" w:rsidRPr="00245628" w:rsidRDefault="0024562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:rsidR="00245628" w:rsidRPr="00245628" w:rsidRDefault="0024562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45628" w:rsidRDefault="00245628" w:rsidP="00245628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Администрация района.</w:t>
            </w:r>
          </w:p>
          <w:p w:rsidR="00245628" w:rsidRPr="00245628" w:rsidRDefault="00245628" w:rsidP="00245628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45628">
              <w:rPr>
                <w:rFonts w:ascii="Times New Roman" w:hAnsi="Times New Roman"/>
                <w:sz w:val="20"/>
                <w:szCs w:val="20"/>
              </w:rPr>
              <w:t>Комитет по культуре.</w:t>
            </w:r>
          </w:p>
        </w:tc>
      </w:tr>
      <w:tr w:rsidR="00A37BAD" w:rsidRPr="002A30F3" w:rsidTr="001935E8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557CE8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557CE8" w:rsidRDefault="00A37BA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A37BAD" w:rsidRPr="00557CE8" w:rsidRDefault="00A37BA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Обеспечение сбалансированного и эффективного рынка труда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Default="00A37BAD" w:rsidP="00A36E44">
            <w:pPr>
              <w:pStyle w:val="a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color w:val="000000"/>
                <w:sz w:val="20"/>
                <w:szCs w:val="20"/>
              </w:rPr>
              <w:t>Уровень зарегистрированной безработицы по отношению к численности трудоспособного населения (на конец периода), %</w:t>
            </w:r>
          </w:p>
          <w:p w:rsidR="00E503E0" w:rsidRPr="00557CE8" w:rsidRDefault="00E503E0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557CE8" w:rsidRDefault="00A37BAD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BAD" w:rsidRPr="00557CE8" w:rsidRDefault="00A37BAD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BAD" w:rsidRPr="00557CE8" w:rsidRDefault="00A37BAD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557CE8" w:rsidRDefault="00A37BAD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На протяжении последних трех лет, уровень регистрируемой безработицы в нашем районе продолжает снижаться и на 31.12.2025 достиг 1,4%. В 2025 году количество обращений в службу занятости снизилось на 36% к уровню предыдущего года. Из 55 граждан, обратившихся в целях поиска работы 49 - были признаны безработными.</w:t>
            </w:r>
          </w:p>
          <w:p w:rsidR="00A37BAD" w:rsidRPr="00557CE8" w:rsidRDefault="00A37BAD" w:rsidP="00900F87">
            <w:pPr>
              <w:pStyle w:val="ae"/>
              <w:suppressAutoHyphens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7CE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Проведено 4 заседания районной рабочей группы по снижению неформальной занятости. На заседаниях рабочей группы были </w:t>
            </w:r>
            <w:r w:rsidRPr="00557CE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заслушаны работодатели, выплачивающие </w:t>
            </w:r>
            <w:r w:rsidR="00817CD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зарплату</w:t>
            </w:r>
            <w:r w:rsidRPr="00557CE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ниже установленного МРОТ. Легализовано 99 единиц неформальных трудовых отношений.</w:t>
            </w:r>
          </w:p>
          <w:p w:rsidR="00A37BAD" w:rsidRPr="00557CE8" w:rsidRDefault="00A37BAD" w:rsidP="00900F87">
            <w:pPr>
              <w:suppressAutoHyphens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 xml:space="preserve">Управлением по экономическому развитию, имущественным и земельным отношениям организовывались информационные семинары по теме охраны труда и специальной оценки условий труда, организовывалось обучение (повышение квалификации) специалистов по труду района, публиковались материалы </w:t>
            </w:r>
            <w:r w:rsidR="00DE3CD7">
              <w:rPr>
                <w:sz w:val="20"/>
                <w:szCs w:val="20"/>
              </w:rPr>
              <w:t>в</w:t>
            </w:r>
            <w:r w:rsidR="00DE3CD7" w:rsidRPr="00DE3CD7">
              <w:rPr>
                <w:sz w:val="20"/>
                <w:szCs w:val="20"/>
              </w:rPr>
              <w:t xml:space="preserve"> сетевом издании «Официальный сайт муниципального образования Бурлинский район Алтайского края»</w:t>
            </w:r>
            <w:r w:rsidR="00DE3CD7">
              <w:rPr>
                <w:sz w:val="20"/>
                <w:szCs w:val="20"/>
              </w:rPr>
              <w:t xml:space="preserve">. </w:t>
            </w:r>
            <w:r w:rsidRPr="00557CE8">
              <w:rPr>
                <w:sz w:val="20"/>
                <w:szCs w:val="20"/>
              </w:rPr>
              <w:t xml:space="preserve">Информационная работа по повышению социальной ответственности работодателей Бурлинского района. </w:t>
            </w:r>
          </w:p>
          <w:p w:rsidR="00A37BAD" w:rsidRPr="00557CE8" w:rsidRDefault="00A37BAD" w:rsidP="00900F87">
            <w:pPr>
              <w:suppressAutoHyphens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 xml:space="preserve">На территории района действует 24 коллективный договор. 1 организация района включена в реестр социально ответственный и социально ориентированных работодателей Алтайского края </w:t>
            </w:r>
            <w:r w:rsidRPr="00DE3CD7">
              <w:rPr>
                <w:sz w:val="20"/>
                <w:szCs w:val="20"/>
              </w:rPr>
              <w:t>(</w:t>
            </w:r>
            <w:r w:rsidR="00DE3CD7" w:rsidRPr="00DE3CD7">
              <w:rPr>
                <w:sz w:val="20"/>
                <w:szCs w:val="20"/>
              </w:rPr>
              <w:t>КГБУ «Управление ветеринарии государственной ветеринарной службы Алтайского края по Бурлинскому району»</w:t>
            </w:r>
            <w:r w:rsidRPr="00DE3CD7">
              <w:rPr>
                <w:sz w:val="20"/>
                <w:szCs w:val="20"/>
              </w:rPr>
              <w:t>).</w:t>
            </w:r>
            <w:r w:rsidRPr="00557CE8">
              <w:rPr>
                <w:sz w:val="20"/>
                <w:szCs w:val="20"/>
              </w:rPr>
              <w:t xml:space="preserve">  Формирование эффективных форм взаимодействия между Администрацией района, работодателями, профсоюзами по решению вопросов в сфере труда и занятости населения в режиме социального партнерства является одним из приоритетных направлений деятельности районной трехсторонней комиссии по регулированию социально-трудовых отношений в Бурлинском районе.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557CE8" w:rsidRDefault="00A37BAD" w:rsidP="00245628">
            <w:pPr>
              <w:pStyle w:val="ConsPlusNormal"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lastRenderedPageBreak/>
              <w:t>ЦЗН УСЗН по городам Славгороду и Яровое, Бур</w:t>
            </w:r>
            <w:r w:rsidR="00557CE8" w:rsidRPr="00557CE8">
              <w:rPr>
                <w:sz w:val="20"/>
                <w:szCs w:val="20"/>
              </w:rPr>
              <w:t>линскому и Табунскому районам.</w:t>
            </w:r>
          </w:p>
          <w:p w:rsidR="00A37BAD" w:rsidRPr="00557CE8" w:rsidRDefault="00A37BAD" w:rsidP="00245628">
            <w:pPr>
              <w:pStyle w:val="ConsPlusNormal"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>Администра</w:t>
            </w:r>
            <w:r w:rsidR="00557CE8" w:rsidRPr="00557CE8">
              <w:rPr>
                <w:sz w:val="20"/>
                <w:szCs w:val="20"/>
              </w:rPr>
              <w:t>ция района.</w:t>
            </w:r>
          </w:p>
          <w:p w:rsidR="00A37BAD" w:rsidRPr="00557CE8" w:rsidRDefault="00557CE8" w:rsidP="00245628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lastRenderedPageBreak/>
              <w:t>О</w:t>
            </w:r>
            <w:r w:rsidR="00A37BAD" w:rsidRPr="00557CE8">
              <w:rPr>
                <w:rFonts w:ascii="Times New Roman" w:hAnsi="Times New Roman"/>
                <w:sz w:val="20"/>
                <w:szCs w:val="20"/>
              </w:rPr>
              <w:t>рганы местного самоуправления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37BAD" w:rsidRPr="002A30F3" w:rsidTr="001935E8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2A30F3" w:rsidRDefault="00A37BAD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2A30F3" w:rsidRDefault="00A37BA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557CE8" w:rsidRDefault="00A37BA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bCs/>
                <w:sz w:val="20"/>
                <w:szCs w:val="20"/>
              </w:rPr>
              <w:t>Темп роста заработной платы работников по кругу крупных и средних организаций, 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557CE8" w:rsidRDefault="00A37BAD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BAD" w:rsidRPr="00557CE8" w:rsidRDefault="00A37BAD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113,8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BAD" w:rsidRPr="00557CE8" w:rsidRDefault="00A37BAD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2A30F3" w:rsidRDefault="00A37BAD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BAD" w:rsidRPr="002A30F3" w:rsidRDefault="00A37BAD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CE8" w:rsidRPr="002A30F3" w:rsidTr="001935E8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2A30F3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557CE8" w:rsidRPr="00557CE8" w:rsidRDefault="00557CE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Содействие улучшению жилищных условий и повышение доступности жилья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молодых семей, улучшивших жилищные условия, единиц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E8" w:rsidRPr="00557CE8" w:rsidRDefault="00557CE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E8" w:rsidRPr="00557CE8" w:rsidRDefault="00557CE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Обеспечение жильем молодых семей, молодых и высококвалифицированных специалистов (0 семей и специалистов, из-за отсутствия финансирования из краевого бюджета).</w:t>
            </w:r>
          </w:p>
          <w:p w:rsidR="00557CE8" w:rsidRPr="00557CE8" w:rsidRDefault="00557CE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557CE8">
            <w:pPr>
              <w:pStyle w:val="ConsPlusNormal"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>Администрация района.</w:t>
            </w:r>
          </w:p>
          <w:p w:rsidR="00557CE8" w:rsidRPr="00557CE8" w:rsidRDefault="00557CE8" w:rsidP="00557CE8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Комитет по культуре.</w:t>
            </w:r>
          </w:p>
        </w:tc>
      </w:tr>
      <w:tr w:rsidR="00557CE8" w:rsidRPr="002A30F3" w:rsidTr="001935E8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2A30F3" w:rsidRDefault="00557CE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color w:val="000000"/>
                <w:sz w:val="20"/>
                <w:szCs w:val="20"/>
              </w:rPr>
              <w:t>Ввод в действие жилых домов</w:t>
            </w:r>
            <w:r w:rsidRPr="00557CE8">
              <w:rPr>
                <w:rFonts w:ascii="Times New Roman" w:hAnsi="Times New Roman"/>
                <w:sz w:val="20"/>
                <w:szCs w:val="20"/>
              </w:rPr>
              <w:t xml:space="preserve">, кв. м         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465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E8" w:rsidRPr="00557CE8" w:rsidRDefault="00557CE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E8" w:rsidRPr="00557CE8" w:rsidRDefault="00557CE8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557CE8">
              <w:rPr>
                <w:rFonts w:ascii="Times New Roman" w:hAnsi="Times New Roman"/>
                <w:sz w:val="20"/>
                <w:szCs w:val="20"/>
              </w:rPr>
              <w:t>Показатель не выполнен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E8" w:rsidRPr="00557CE8" w:rsidRDefault="00557CE8" w:rsidP="004C0B9D">
            <w:pPr>
              <w:pStyle w:val="ConsPlusNormal"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>Администрация района.</w:t>
            </w:r>
          </w:p>
        </w:tc>
      </w:tr>
      <w:tr w:rsidR="00286A6D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6A6D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9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6A6D" w:rsidRPr="00286A6D" w:rsidRDefault="00286A6D" w:rsidP="00900F87">
            <w:pPr>
              <w:pStyle w:val="ae"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286A6D">
              <w:rPr>
                <w:rFonts w:ascii="Times New Roman" w:hAnsi="Times New Roman"/>
                <w:b/>
                <w:sz w:val="20"/>
                <w:szCs w:val="20"/>
              </w:rPr>
              <w:t>Цель 2: Создание условий для устойчивого экономического роста</w:t>
            </w:r>
          </w:p>
        </w:tc>
      </w:tr>
      <w:tr w:rsidR="000E538E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AB54C6" w:rsidRDefault="00286A6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286A6D" w:rsidRPr="00AB54C6" w:rsidRDefault="002013AA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Стабилизация ситуации в промышленности и ее развитие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AB54C6" w:rsidRDefault="00AB54C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Индекс </w:t>
            </w:r>
            <w:r w:rsidR="002013AA" w:rsidRPr="00AB54C6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производства по кругу крупных и средних организаций, % к предыдущему году в сопоставимых ценах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AB54C6" w:rsidRDefault="002013AA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101,1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AB54C6" w:rsidRDefault="002013AA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77,4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AB54C6" w:rsidRDefault="002013AA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76,6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897C4D" w:rsidRDefault="00897C4D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97C4D">
              <w:rPr>
                <w:rFonts w:ascii="Times New Roman" w:hAnsi="Times New Roman"/>
                <w:sz w:val="20"/>
                <w:szCs w:val="20"/>
              </w:rPr>
              <w:t xml:space="preserve">Кадровая политика, </w:t>
            </w:r>
            <w:r w:rsidRPr="00897C4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стимулирование, улучшение инфраструктуры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897C4D" w:rsidRDefault="00897C4D" w:rsidP="00476D90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897C4D">
              <w:rPr>
                <w:rFonts w:ascii="Times New Roman" w:hAnsi="Times New Roman"/>
                <w:sz w:val="20"/>
                <w:szCs w:val="20"/>
              </w:rPr>
              <w:t>Органы местного самоуправления</w:t>
            </w:r>
          </w:p>
        </w:tc>
      </w:tr>
      <w:tr w:rsidR="00D42767" w:rsidRPr="002A30F3" w:rsidTr="001935E8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D42767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D42767" w:rsidRDefault="00D42767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2767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D42767" w:rsidRPr="00D42767" w:rsidRDefault="00D42767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2767">
              <w:rPr>
                <w:rFonts w:ascii="Times New Roman" w:hAnsi="Times New Roman"/>
                <w:sz w:val="20"/>
                <w:szCs w:val="20"/>
              </w:rPr>
              <w:t xml:space="preserve">Формирование благоприятного инвестиционного </w:t>
            </w:r>
            <w:r w:rsidRPr="00D42767">
              <w:rPr>
                <w:rFonts w:ascii="Times New Roman" w:hAnsi="Times New Roman"/>
                <w:sz w:val="20"/>
                <w:szCs w:val="20"/>
              </w:rPr>
              <w:lastRenderedPageBreak/>
              <w:t>климата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0B9D" w:rsidRPr="00E503E0" w:rsidRDefault="00D42767" w:rsidP="00E60A42">
            <w:pPr>
              <w:pStyle w:val="a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76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Индекс физического объема инвестиций в основной капи</w:t>
            </w:r>
            <w:r w:rsidRPr="00D4276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тал, % к предыдущему году в сопоставимых ценах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2A30F3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767" w:rsidRPr="002A30F3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767" w:rsidRPr="002A30F3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Default="00DE3CD7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E3CD7">
              <w:rPr>
                <w:rFonts w:ascii="Times New Roman" w:hAnsi="Times New Roman"/>
                <w:sz w:val="20"/>
                <w:szCs w:val="20"/>
              </w:rPr>
              <w:t>В сетевом издании «Официальный сайт муниципального образования Бурлинский район Алтайского края»</w:t>
            </w:r>
            <w:r>
              <w:rPr>
                <w:sz w:val="26"/>
                <w:szCs w:val="26"/>
              </w:rPr>
              <w:t xml:space="preserve"> </w:t>
            </w:r>
            <w:r w:rsidR="00D42767" w:rsidRPr="002A30F3">
              <w:rPr>
                <w:rFonts w:ascii="Times New Roman" w:hAnsi="Times New Roman"/>
                <w:sz w:val="20"/>
                <w:szCs w:val="20"/>
              </w:rPr>
              <w:t xml:space="preserve">создан раздел «Инвестиционная деятельность», который </w:t>
            </w:r>
            <w:r w:rsidR="00D42767" w:rsidRPr="002A30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поддерживается в актуальном состоянии функционирования разделов, касающихся </w:t>
            </w:r>
            <w:r w:rsidR="00D42767" w:rsidRPr="002A30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бизнеса   направленного, в том числе, на информационное обеспечение интересов бизнеса и привлечение внимания потенциальных инвесторов; внедрен муниципальный </w:t>
            </w:r>
            <w:r w:rsidR="00F220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инвестиционный стандарт 2.0.</w:t>
            </w:r>
            <w:r w:rsidR="00D42767" w:rsidRPr="002A30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D42767" w:rsidRPr="002A30F3">
              <w:rPr>
                <w:rFonts w:ascii="Times New Roman" w:hAnsi="Times New Roman"/>
                <w:sz w:val="20"/>
                <w:szCs w:val="20"/>
              </w:rPr>
              <w:t>сформирован перечень инвестиционных площадок</w:t>
            </w:r>
            <w:r w:rsidR="00D4276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42767" w:rsidRPr="002A30F3" w:rsidRDefault="00D42767" w:rsidP="00900F87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инвестиционные проекты не реализовывались по причине отсутствия инвесторов.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2A30F3" w:rsidRDefault="00D42767" w:rsidP="00476D90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по экономическому развитию, имуществен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ным и земельным отношениям</w:t>
            </w:r>
          </w:p>
        </w:tc>
      </w:tr>
      <w:tr w:rsidR="00D42767" w:rsidRPr="002A30F3" w:rsidTr="001935E8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D42767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D42767" w:rsidRDefault="00D42767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D42767" w:rsidRDefault="00D42767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2767">
              <w:rPr>
                <w:rFonts w:ascii="Times New Roman" w:hAnsi="Times New Roman"/>
                <w:bCs/>
                <w:sz w:val="20"/>
                <w:szCs w:val="20"/>
              </w:rPr>
              <w:t>Индекс физического объема инвестиций в основной капитал (без субъек</w:t>
            </w:r>
            <w:r w:rsidR="00AB54C6">
              <w:rPr>
                <w:rFonts w:ascii="Times New Roman" w:hAnsi="Times New Roman"/>
                <w:bCs/>
                <w:sz w:val="20"/>
                <w:szCs w:val="20"/>
              </w:rPr>
              <w:t xml:space="preserve">тов </w:t>
            </w:r>
            <w:r w:rsidRPr="00D42767">
              <w:rPr>
                <w:rFonts w:ascii="Times New Roman" w:hAnsi="Times New Roman"/>
                <w:bCs/>
                <w:sz w:val="20"/>
                <w:szCs w:val="20"/>
              </w:rPr>
              <w:t xml:space="preserve">малого предпринимательства и объемов инвестиций, не наблюдаемых прямыми статистическими методами), % </w:t>
            </w:r>
            <w:r w:rsidRPr="00D42767">
              <w:rPr>
                <w:rFonts w:ascii="Times New Roman" w:hAnsi="Times New Roman"/>
                <w:color w:val="000000"/>
                <w:sz w:val="20"/>
                <w:szCs w:val="20"/>
              </w:rPr>
              <w:t>к предыдущему году в сопоставимых ценах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2A30F3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103,5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767" w:rsidRPr="002A30F3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43,1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767" w:rsidRPr="002A30F3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2A30F3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2767" w:rsidRPr="002A30F3" w:rsidRDefault="00D42767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538E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AB54C6" w:rsidRDefault="00D42767" w:rsidP="00D42767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D42767" w:rsidRPr="00AB54C6" w:rsidRDefault="00D42767" w:rsidP="00D42767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Развитие сельского хозяйства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AB54C6" w:rsidRDefault="00D42767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color w:val="000000"/>
                <w:sz w:val="20"/>
                <w:szCs w:val="20"/>
              </w:rPr>
              <w:t>Индекс физического объема продукции сельского хозяйства во всех категориях хозяйств, % к предыдущему году в сопоставимых ценах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AB54C6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AB54C6" w:rsidRDefault="00D42767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104,7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AB54C6" w:rsidRDefault="00D42767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54C6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AB54C6" w:rsidRDefault="00AB54C6" w:rsidP="00BE2992">
            <w:pPr>
              <w:suppressAutoHyphens/>
              <w:rPr>
                <w:rFonts w:eastAsia="Calibri"/>
                <w:b/>
                <w:sz w:val="20"/>
                <w:szCs w:val="20"/>
              </w:rPr>
            </w:pPr>
            <w:r w:rsidRPr="00AB54C6">
              <w:rPr>
                <w:rFonts w:eastAsia="Calibri"/>
                <w:sz w:val="20"/>
                <w:szCs w:val="20"/>
              </w:rPr>
              <w:t>Доведение до сведения сельхозтоваропроизводителей района информации о действующих Программах поддержки сельскохозяйственной отрасли;</w:t>
            </w:r>
            <w:r>
              <w:rPr>
                <w:rFonts w:eastAsia="Calibri"/>
                <w:sz w:val="20"/>
                <w:szCs w:val="20"/>
              </w:rPr>
              <w:t xml:space="preserve"> содействие в получении мер </w:t>
            </w:r>
            <w:r w:rsidRPr="00AB54C6">
              <w:rPr>
                <w:rFonts w:eastAsia="Calibri"/>
                <w:sz w:val="20"/>
                <w:szCs w:val="20"/>
              </w:rPr>
              <w:t xml:space="preserve">государственной поддержки: по производству молока, оказания несвязанной поддержки сельскохозяйственным товаропроизводителям в области растениеводства, поддержка племенного животноводства и элитного семеноводства – мероприятия выполнены, государственная поддержка </w:t>
            </w:r>
            <w:r w:rsidRPr="00476D90">
              <w:rPr>
                <w:rFonts w:eastAsia="Calibri"/>
                <w:sz w:val="20"/>
                <w:szCs w:val="20"/>
              </w:rPr>
              <w:t xml:space="preserve">составила </w:t>
            </w:r>
            <w:r w:rsidR="009865BB" w:rsidRPr="00476D90">
              <w:rPr>
                <w:rFonts w:eastAsia="Calibri"/>
                <w:sz w:val="20"/>
                <w:szCs w:val="20"/>
              </w:rPr>
              <w:t>53</w:t>
            </w:r>
            <w:r w:rsidR="00476D90">
              <w:rPr>
                <w:rFonts w:eastAsia="Calibri"/>
                <w:sz w:val="20"/>
                <w:szCs w:val="20"/>
              </w:rPr>
              <w:t xml:space="preserve"> </w:t>
            </w:r>
            <w:r w:rsidR="009865BB" w:rsidRPr="00476D90">
              <w:rPr>
                <w:rFonts w:eastAsia="Calibri"/>
                <w:sz w:val="20"/>
                <w:szCs w:val="20"/>
              </w:rPr>
              <w:t>985</w:t>
            </w:r>
            <w:r w:rsidRPr="00476D90">
              <w:rPr>
                <w:rFonts w:eastAsia="Calibri"/>
                <w:sz w:val="20"/>
                <w:szCs w:val="20"/>
              </w:rPr>
              <w:t xml:space="preserve"> тыс.</w:t>
            </w:r>
            <w:r w:rsidR="00897C4D" w:rsidRPr="00476D90">
              <w:rPr>
                <w:rFonts w:eastAsia="Calibri"/>
                <w:sz w:val="20"/>
                <w:szCs w:val="20"/>
              </w:rPr>
              <w:t xml:space="preserve"> </w:t>
            </w:r>
            <w:r w:rsidRPr="00476D90">
              <w:rPr>
                <w:rFonts w:eastAsia="Calibri"/>
                <w:sz w:val="20"/>
                <w:szCs w:val="20"/>
              </w:rPr>
              <w:t>руб</w:t>
            </w:r>
            <w:r w:rsidR="00476D90">
              <w:rPr>
                <w:rFonts w:eastAsia="Calibri"/>
                <w:sz w:val="20"/>
                <w:szCs w:val="20"/>
              </w:rPr>
              <w:t>.</w:t>
            </w:r>
            <w:r w:rsidRPr="00476D90">
              <w:rPr>
                <w:rFonts w:eastAsia="Calibri"/>
                <w:sz w:val="20"/>
                <w:szCs w:val="20"/>
              </w:rPr>
              <w:t>, в т.</w:t>
            </w:r>
            <w:r w:rsidR="004436F0">
              <w:rPr>
                <w:rFonts w:eastAsia="Calibri"/>
                <w:sz w:val="20"/>
                <w:szCs w:val="20"/>
              </w:rPr>
              <w:t xml:space="preserve"> </w:t>
            </w:r>
            <w:r w:rsidRPr="00476D90">
              <w:rPr>
                <w:rFonts w:eastAsia="Calibri"/>
                <w:sz w:val="20"/>
                <w:szCs w:val="20"/>
              </w:rPr>
              <w:t xml:space="preserve">ч. </w:t>
            </w:r>
            <w:r w:rsidRPr="00476D90">
              <w:rPr>
                <w:sz w:val="28"/>
                <w:szCs w:val="28"/>
              </w:rPr>
              <w:t xml:space="preserve"> </w:t>
            </w:r>
            <w:r w:rsidRPr="00476D90">
              <w:rPr>
                <w:sz w:val="20"/>
                <w:szCs w:val="20"/>
              </w:rPr>
              <w:t>субсидии на поддержку и стимулирование отрасли растениеводства</w:t>
            </w:r>
            <w:r w:rsidR="00897C4D" w:rsidRPr="00476D90">
              <w:rPr>
                <w:sz w:val="20"/>
                <w:szCs w:val="20"/>
              </w:rPr>
              <w:t xml:space="preserve"> </w:t>
            </w:r>
            <w:r w:rsidR="00F22064">
              <w:rPr>
                <w:sz w:val="20"/>
                <w:szCs w:val="20"/>
              </w:rPr>
              <w:t>–</w:t>
            </w:r>
            <w:r w:rsidRPr="00476D90">
              <w:rPr>
                <w:sz w:val="20"/>
                <w:szCs w:val="20"/>
              </w:rPr>
              <w:t xml:space="preserve"> </w:t>
            </w:r>
            <w:r w:rsidR="00476D90" w:rsidRPr="00476D90">
              <w:rPr>
                <w:sz w:val="20"/>
                <w:szCs w:val="20"/>
              </w:rPr>
              <w:t>20</w:t>
            </w:r>
            <w:r w:rsidR="00F22064">
              <w:rPr>
                <w:sz w:val="20"/>
                <w:szCs w:val="20"/>
              </w:rPr>
              <w:t xml:space="preserve"> </w:t>
            </w:r>
            <w:r w:rsidR="00476D90" w:rsidRPr="00476D90">
              <w:rPr>
                <w:sz w:val="20"/>
                <w:szCs w:val="20"/>
              </w:rPr>
              <w:t>964</w:t>
            </w:r>
            <w:r w:rsidRPr="00476D90">
              <w:rPr>
                <w:sz w:val="20"/>
                <w:szCs w:val="20"/>
              </w:rPr>
              <w:t xml:space="preserve"> тыс. рублей; субсидии на поддержку и стимулирование отрасли животноводства </w:t>
            </w:r>
            <w:r w:rsidR="00476D90">
              <w:rPr>
                <w:sz w:val="20"/>
                <w:szCs w:val="20"/>
              </w:rPr>
              <w:t>–</w:t>
            </w:r>
            <w:r w:rsidRPr="00476D90">
              <w:rPr>
                <w:sz w:val="20"/>
                <w:szCs w:val="20"/>
              </w:rPr>
              <w:t xml:space="preserve"> </w:t>
            </w:r>
            <w:r w:rsidR="00476D90" w:rsidRPr="00476D90">
              <w:rPr>
                <w:sz w:val="20"/>
                <w:szCs w:val="20"/>
              </w:rPr>
              <w:t>20</w:t>
            </w:r>
            <w:r w:rsidR="00476D90">
              <w:rPr>
                <w:sz w:val="20"/>
                <w:szCs w:val="20"/>
              </w:rPr>
              <w:t xml:space="preserve"> </w:t>
            </w:r>
            <w:r w:rsidR="00476D90" w:rsidRPr="00476D90">
              <w:rPr>
                <w:sz w:val="20"/>
                <w:szCs w:val="20"/>
              </w:rPr>
              <w:t>784</w:t>
            </w:r>
            <w:r w:rsidRPr="00476D90">
              <w:rPr>
                <w:sz w:val="20"/>
                <w:szCs w:val="20"/>
              </w:rPr>
              <w:t xml:space="preserve"> тыс. рублей.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54C6" w:rsidRPr="00557CE8" w:rsidRDefault="00AB54C6" w:rsidP="00AB54C6">
            <w:pPr>
              <w:pStyle w:val="ConsPlusNormal"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>Администрация района.</w:t>
            </w:r>
          </w:p>
          <w:p w:rsidR="000E538E" w:rsidRPr="002A30F3" w:rsidRDefault="000E538E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6D90" w:rsidRPr="002A30F3" w:rsidTr="00E503E0">
        <w:trPr>
          <w:trHeight w:val="410"/>
        </w:trPr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Pr="00476D90" w:rsidRDefault="00476D90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D90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476D90" w:rsidRPr="00476D90" w:rsidRDefault="00476D90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D90">
              <w:rPr>
                <w:rFonts w:ascii="Times New Roman" w:hAnsi="Times New Roman"/>
                <w:sz w:val="20"/>
                <w:szCs w:val="20"/>
              </w:rPr>
              <w:t>Создание благоприятных условий для развития сферы туризма</w:t>
            </w:r>
          </w:p>
          <w:p w:rsidR="00476D90" w:rsidRPr="00476D90" w:rsidRDefault="00476D90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6D90" w:rsidRPr="00476D90" w:rsidRDefault="00476D90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6D90">
              <w:rPr>
                <w:rFonts w:ascii="Times New Roman" w:hAnsi="Times New Roman"/>
                <w:bCs/>
                <w:sz w:val="20"/>
                <w:szCs w:val="20"/>
              </w:rPr>
              <w:t>Количество субъектов, оказывающих туристические услуги, единиц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6D90" w:rsidRPr="00476D90" w:rsidRDefault="00476D90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D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6D90" w:rsidRPr="00476D90" w:rsidRDefault="00476D90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D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6D90" w:rsidRPr="00476D90" w:rsidRDefault="00476D90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D90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Default="00476D90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одействие в участии специалистов в сфере туризма в образовательных программах, семинарах – мероприятие выполняется по мере поступающей информации от Управления Алтайского края по развитию туризма и курортной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76D90" w:rsidRPr="002A30F3" w:rsidRDefault="00476D90" w:rsidP="00E503E0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E3CD7">
              <w:rPr>
                <w:rFonts w:ascii="Times New Roman" w:hAnsi="Times New Roman"/>
                <w:sz w:val="20"/>
                <w:szCs w:val="20"/>
              </w:rPr>
              <w:t>В сетевом издании «Официальный сайт муниципального образования Бурлинский район Алтайского края»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ведется раздел «Туризм»;</w:t>
            </w:r>
            <w:r w:rsidR="00E503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содействие в участии представителей туристической сферы в туристических выставках и форумах - мероприятие выполняется по мере поступающей информации от Управления Алтайского края по развитию туризма и курортной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Pr="002A30F3" w:rsidRDefault="00476D90" w:rsidP="00D27B1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по экономическому развитию, имущественным и земельным отношениям</w:t>
            </w:r>
          </w:p>
        </w:tc>
      </w:tr>
      <w:tr w:rsidR="00476D90" w:rsidRPr="002A30F3" w:rsidTr="001935E8">
        <w:trPr>
          <w:trHeight w:val="967"/>
        </w:trPr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Pr="002A30F3" w:rsidRDefault="00476D90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Pr="00476D90" w:rsidRDefault="00476D90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Pr="00476D90" w:rsidRDefault="00476D90" w:rsidP="00A36E44">
            <w:pPr>
              <w:pStyle w:val="ae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6D90">
              <w:rPr>
                <w:rFonts w:ascii="Times New Roman" w:hAnsi="Times New Roman"/>
                <w:bCs/>
                <w:sz w:val="20"/>
                <w:szCs w:val="20"/>
              </w:rPr>
              <w:t>Туристический поток (всего за год), человек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Pr="00476D90" w:rsidRDefault="00476D90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90" w:rsidRPr="00476D90" w:rsidRDefault="00476D90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5457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90" w:rsidRPr="00476D90" w:rsidRDefault="00476D90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D90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Default="00476D90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90" w:rsidRDefault="00476D90" w:rsidP="00D27B1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538E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D27B1D" w:rsidRDefault="00476D90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7B1D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476D90" w:rsidRPr="00D27B1D" w:rsidRDefault="00476D90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7B1D">
              <w:rPr>
                <w:rFonts w:ascii="Times New Roman" w:hAnsi="Times New Roman"/>
                <w:sz w:val="20"/>
                <w:szCs w:val="20"/>
              </w:rPr>
              <w:t>Развитие малого предпринимательства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D27B1D" w:rsidRDefault="0033309B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7B1D"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Численность занятых в сфере малого и среднего предпринимательства, включая индивидуальных предпринимателей, человек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D27B1D" w:rsidRDefault="0033309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7B1D">
              <w:rPr>
                <w:rFonts w:ascii="Times New Roman" w:hAnsi="Times New Roman"/>
                <w:sz w:val="20"/>
                <w:szCs w:val="20"/>
              </w:rPr>
              <w:t>729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D27B1D" w:rsidRDefault="0033309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7B1D">
              <w:rPr>
                <w:rFonts w:ascii="Times New Roman" w:hAnsi="Times New Roman"/>
                <w:sz w:val="20"/>
                <w:szCs w:val="20"/>
              </w:rPr>
              <w:t>729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D27B1D" w:rsidRDefault="0033309B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7B1D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Default="00D27B1D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2A30F3">
              <w:rPr>
                <w:rFonts w:ascii="Times New Roman" w:hAnsi="Times New Roman"/>
                <w:sz w:val="20"/>
                <w:szCs w:val="20"/>
              </w:rPr>
              <w:t>В текущем году безвозмездными информационно-консультационными услугами ИКЦ воспользовались предприниматели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159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раз. Основными темами обращений к специалисту являлись: виды государственной поддержки, развитие бизнеса, разработка бизнес-проектов, консультирование по регистрации в системе «Честный знак», по маркировке пива, слабоалкогольных напитков</w:t>
            </w:r>
            <w:r>
              <w:rPr>
                <w:rFonts w:ascii="Times New Roman" w:hAnsi="Times New Roman"/>
                <w:sz w:val="20"/>
                <w:szCs w:val="20"/>
              </w:rPr>
              <w:t>, налоговое законодательство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B1D" w:rsidRPr="002A30F3" w:rsidRDefault="00E60A42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постоянной основе</w:t>
            </w:r>
            <w:r w:rsidR="00D27B1D" w:rsidRPr="002A30F3">
              <w:rPr>
                <w:rFonts w:ascii="Times New Roman" w:hAnsi="Times New Roman"/>
                <w:sz w:val="20"/>
                <w:szCs w:val="20"/>
              </w:rPr>
              <w:t xml:space="preserve"> осуществляется публикация актуальной информации в течение года в </w:t>
            </w:r>
            <w:r w:rsidR="00D27B1D" w:rsidRPr="00DE3CD7">
              <w:rPr>
                <w:rFonts w:ascii="Times New Roman" w:hAnsi="Times New Roman"/>
                <w:sz w:val="20"/>
                <w:szCs w:val="20"/>
              </w:rPr>
              <w:t>сетевом издании «Официальный сайт муниципального образования Бурлинский район Алтайского края»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D27B1D" w:rsidP="00D27B1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по экономическому развитию, имущественным и земельным отношениям</w:t>
            </w:r>
          </w:p>
        </w:tc>
      </w:tr>
      <w:tr w:rsidR="00D27B1D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7B1D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9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7B1D" w:rsidRPr="00D27B1D" w:rsidRDefault="00D27B1D" w:rsidP="00BE2992">
            <w:pPr>
              <w:pStyle w:val="ae"/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D27B1D">
              <w:rPr>
                <w:rFonts w:ascii="Times New Roman" w:hAnsi="Times New Roman"/>
                <w:b/>
                <w:sz w:val="20"/>
                <w:szCs w:val="20"/>
              </w:rPr>
              <w:t>Цель 3: Развитая инфраструктура</w:t>
            </w:r>
          </w:p>
        </w:tc>
      </w:tr>
      <w:tr w:rsidR="000E538E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61793D" w:rsidRDefault="00D27B1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F60CB6" w:rsidRPr="0061793D" w:rsidRDefault="00F60C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Сохранение и развитие транспортной инфраструктуры</w:t>
            </w:r>
          </w:p>
          <w:p w:rsidR="00D27B1D" w:rsidRPr="0061793D" w:rsidRDefault="00D27B1D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61793D" w:rsidRDefault="00F60C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bCs/>
                <w:sz w:val="20"/>
                <w:szCs w:val="20"/>
              </w:rPr>
              <w:t>Удельный вес автомобильных дорог общего пользования местного значения, соответствующих нормативным требованиям по транспортно-эксплуатационным показателям, в общей протяженности сети автомобильных дорог общего пользования местного значения, %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F60C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2A30F3" w:rsidRDefault="00F60C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40,8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2A30F3" w:rsidRDefault="00F60C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99,5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Default="001C7399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2A30F3">
              <w:rPr>
                <w:rFonts w:ascii="Times New Roman" w:hAnsi="Times New Roman"/>
                <w:sz w:val="20"/>
                <w:szCs w:val="20"/>
              </w:rPr>
              <w:t xml:space="preserve">За счёт средств краевой субсидии, средств местного бюджета муниципального дорожного фонда отремонтировано </w:t>
            </w:r>
            <w:r w:rsidR="0061793D" w:rsidRPr="00F22064">
              <w:rPr>
                <w:rFonts w:ascii="Times New Roman" w:hAnsi="Times New Roman"/>
                <w:sz w:val="20"/>
                <w:szCs w:val="20"/>
              </w:rPr>
              <w:t>1,5</w:t>
            </w:r>
            <w:r w:rsidRPr="0061793D">
              <w:rPr>
                <w:rFonts w:ascii="Times New Roman" w:hAnsi="Times New Roman"/>
                <w:sz w:val="20"/>
                <w:szCs w:val="20"/>
              </w:rPr>
              <w:t xml:space="preserve"> км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7399">
              <w:rPr>
                <w:rFonts w:ascii="Times New Roman" w:hAnsi="Times New Roman"/>
                <w:sz w:val="20"/>
                <w:szCs w:val="20"/>
              </w:rPr>
              <w:t>автомобильной дороги местного значения на сумму 14,3 млн. рублей. Отремонтированы участки дорожного полотна переулка Вокзального и въезда в Бурлу.</w:t>
            </w:r>
          </w:p>
          <w:p w:rsidR="0061793D" w:rsidRPr="0061793D" w:rsidRDefault="0061793D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 xml:space="preserve">В целях повышения эффективности управления функционированием и развитие автомобильных дорог местного значения и дорожного хозяйства утверждены постановлением Администрации района основные направления </w:t>
            </w:r>
            <w:r w:rsidRPr="0061793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основных направлений инвестиционной политики в области развития автомобильных дорог местного значения на территории муниципального образования Бурлинский район Алтайского края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99" w:rsidRPr="00557CE8" w:rsidRDefault="001C7399" w:rsidP="001C7399">
            <w:pPr>
              <w:pStyle w:val="ConsPlusNormal"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>Администрация района.</w:t>
            </w:r>
          </w:p>
          <w:p w:rsidR="000E538E" w:rsidRPr="002A30F3" w:rsidRDefault="000E538E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538E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0CB6" w:rsidRPr="0061793D" w:rsidRDefault="00F60C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F60CB6" w:rsidRPr="0061793D" w:rsidRDefault="00F60C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Модернизация и развитие коммунальной и энергетической инфраструктуры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61793D" w:rsidRDefault="00F60C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color w:val="000000"/>
                <w:sz w:val="20"/>
                <w:szCs w:val="20"/>
              </w:rPr>
              <w:t>Доля населения района,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61793D" w:rsidRDefault="00F60C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90,7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61793D" w:rsidRDefault="00F60C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90,7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61793D" w:rsidRDefault="00F60CB6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2" w:rsidRPr="00553EE2" w:rsidRDefault="00553EE2" w:rsidP="00BE2992">
            <w:pPr>
              <w:suppressAutoHyphens/>
              <w:contextualSpacing/>
              <w:rPr>
                <w:color w:val="262626"/>
                <w:sz w:val="20"/>
                <w:szCs w:val="20"/>
              </w:rPr>
            </w:pPr>
            <w:r w:rsidRPr="00553EE2">
              <w:rPr>
                <w:color w:val="262626"/>
                <w:sz w:val="20"/>
                <w:szCs w:val="20"/>
              </w:rPr>
              <w:t>Проведены капитальн</w:t>
            </w:r>
            <w:r w:rsidR="00900F87">
              <w:rPr>
                <w:color w:val="262626"/>
                <w:sz w:val="20"/>
                <w:szCs w:val="20"/>
              </w:rPr>
              <w:t>ые ремонты водопровода в с. Ново</w:t>
            </w:r>
            <w:r w:rsidRPr="00553EE2">
              <w:rPr>
                <w:color w:val="262626"/>
                <w:sz w:val="20"/>
                <w:szCs w:val="20"/>
              </w:rPr>
              <w:t xml:space="preserve">песчаное и </w:t>
            </w:r>
            <w:r w:rsidRPr="00553EE2">
              <w:rPr>
                <w:sz w:val="20"/>
                <w:szCs w:val="20"/>
              </w:rPr>
              <w:t>водозаборного сооружения в с. Лесное на сумму 46,56 млн. рублей.</w:t>
            </w:r>
          </w:p>
          <w:p w:rsidR="000E538E" w:rsidRPr="002A30F3" w:rsidRDefault="000E538E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3EE2" w:rsidRPr="00557CE8" w:rsidRDefault="00553EE2" w:rsidP="00553EE2">
            <w:pPr>
              <w:pStyle w:val="ConsPlusNormal"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>Администрация района.</w:t>
            </w:r>
          </w:p>
          <w:p w:rsidR="000E538E" w:rsidRPr="002A30F3" w:rsidRDefault="000E538E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251E" w:rsidRPr="002A30F3" w:rsidTr="001935E8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61793D" w:rsidRDefault="00D1251E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D1251E" w:rsidRPr="0061793D" w:rsidRDefault="00D1251E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Развитие потребительского рынка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61793D" w:rsidRDefault="00D1251E" w:rsidP="00755609">
            <w:pPr>
              <w:pStyle w:val="ConsPlusNormal"/>
              <w:rPr>
                <w:sz w:val="20"/>
                <w:szCs w:val="20"/>
              </w:rPr>
            </w:pPr>
            <w:r w:rsidRPr="0061793D">
              <w:rPr>
                <w:bCs/>
                <w:sz w:val="20"/>
                <w:szCs w:val="20"/>
              </w:rPr>
              <w:t>Оборот розничной торговли на душу населения, т.</w:t>
            </w:r>
            <w:r w:rsidR="00E60A42">
              <w:rPr>
                <w:bCs/>
                <w:sz w:val="20"/>
                <w:szCs w:val="20"/>
              </w:rPr>
              <w:t xml:space="preserve"> </w:t>
            </w:r>
            <w:r w:rsidRPr="0061793D">
              <w:rPr>
                <w:bCs/>
                <w:sz w:val="20"/>
                <w:szCs w:val="20"/>
              </w:rPr>
              <w:t>рублей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61793D" w:rsidRDefault="00D1251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51E" w:rsidRPr="0061793D" w:rsidRDefault="00D1251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48,4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51E" w:rsidRPr="0061793D" w:rsidRDefault="00D1251E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D1251E" w:rsidRDefault="00D1251E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1251E">
              <w:rPr>
                <w:rFonts w:ascii="Times New Roman" w:hAnsi="Times New Roman"/>
                <w:sz w:val="20"/>
                <w:szCs w:val="20"/>
              </w:rPr>
              <w:t>Проведение мониторинга за состоянием рынка товаров и развитием торговой деятельности;</w:t>
            </w:r>
          </w:p>
          <w:p w:rsidR="00D1251E" w:rsidRDefault="00D1251E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D1251E">
              <w:rPr>
                <w:rFonts w:ascii="Times New Roman" w:hAnsi="Times New Roman"/>
                <w:sz w:val="20"/>
                <w:szCs w:val="20"/>
              </w:rPr>
              <w:t xml:space="preserve">оздание условий для доступа предпринимателей к осуществлению торговой деятельности с использованием нестационарных торговых </w:t>
            </w:r>
            <w:r w:rsidRPr="00D125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объектов, мест на розничных рынка.    </w:t>
            </w:r>
          </w:p>
          <w:p w:rsidR="00D1251E" w:rsidRPr="002A30F3" w:rsidRDefault="00D1251E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D1251E">
              <w:rPr>
                <w:rFonts w:ascii="Times New Roman" w:hAnsi="Times New Roman"/>
                <w:sz w:val="20"/>
                <w:szCs w:val="20"/>
              </w:rPr>
              <w:t>В схеме размещения нестационарных торговых объектов на территории малых населенных пунктов Б</w:t>
            </w:r>
            <w:r w:rsidR="00900F87">
              <w:rPr>
                <w:rFonts w:ascii="Times New Roman" w:hAnsi="Times New Roman"/>
                <w:sz w:val="20"/>
                <w:szCs w:val="20"/>
              </w:rPr>
              <w:t>урлинского</w:t>
            </w:r>
            <w:r w:rsidRPr="00D1251E">
              <w:rPr>
                <w:rFonts w:ascii="Times New Roman" w:hAnsi="Times New Roman"/>
                <w:sz w:val="20"/>
                <w:szCs w:val="20"/>
              </w:rPr>
              <w:t xml:space="preserve"> района предусмотрено 8 мест размещения нестационарных торговых объектов.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2A30F3" w:rsidRDefault="00D1251E" w:rsidP="00D1251E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по экономическому развитию, имуществен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ным и земельным отношениям</w:t>
            </w:r>
          </w:p>
        </w:tc>
      </w:tr>
      <w:tr w:rsidR="00D1251E" w:rsidRPr="002A30F3" w:rsidTr="001935E8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2A30F3" w:rsidRDefault="00D1251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61793D" w:rsidRDefault="00D1251E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61793D" w:rsidRDefault="00D1251E" w:rsidP="004C0B9D">
            <w:pPr>
              <w:pStyle w:val="ConsPlusNormal"/>
              <w:rPr>
                <w:sz w:val="20"/>
                <w:szCs w:val="20"/>
              </w:rPr>
            </w:pPr>
            <w:r w:rsidRPr="0061793D">
              <w:rPr>
                <w:bCs/>
                <w:sz w:val="20"/>
                <w:szCs w:val="20"/>
              </w:rPr>
              <w:t>Объем плат</w:t>
            </w:r>
            <w:r w:rsidR="004C0B9D">
              <w:rPr>
                <w:bCs/>
                <w:sz w:val="20"/>
                <w:szCs w:val="20"/>
              </w:rPr>
              <w:t>ных услуг на душу населения, т. р</w:t>
            </w:r>
            <w:r w:rsidRPr="0061793D">
              <w:rPr>
                <w:bCs/>
                <w:sz w:val="20"/>
                <w:szCs w:val="20"/>
              </w:rPr>
              <w:t>ублей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61793D" w:rsidRDefault="00D1251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51E" w:rsidRPr="0061793D" w:rsidRDefault="00D1251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51E" w:rsidRPr="0061793D" w:rsidRDefault="00D1251E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44,4</w:t>
            </w: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2A30F3" w:rsidRDefault="00D1251E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251E" w:rsidRPr="002A30F3" w:rsidRDefault="00D1251E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456" w:rsidRPr="002A30F3" w:rsidTr="00864A25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2A30F3" w:rsidRDefault="00C7145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3.4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61793D" w:rsidRDefault="00C7145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C71456" w:rsidRPr="0061793D" w:rsidRDefault="00C7145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Информационно-телекоммуникационная инфраструктура (развитие информационного общества как основного драйвера роста цифровой экономики, цифровая трансформация муниципальных услуг и сервисов, развитие электронного правительства как цифровой платформы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61793D" w:rsidRDefault="00C7145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bCs/>
                <w:sz w:val="20"/>
                <w:szCs w:val="20"/>
              </w:rPr>
              <w:t>Доля обращений за получением муниципальных услуг в электронной форме, по которым произведено присоединение к типовым карточкам муниципальных услуг, %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61793D" w:rsidRDefault="00C7145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56" w:rsidRPr="0061793D" w:rsidRDefault="00C7145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57,1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56" w:rsidRPr="0061793D" w:rsidRDefault="00C71456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Default="00C71456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еализация механизма действия электронного правительства; функционирование официального сайта Администрации района для обеспечения прав граждан на доступность информации о деятельности органов местного самоуправления – программные мероприятия выполняются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1456" w:rsidRPr="00755609" w:rsidRDefault="00C71456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заимодействие с многофункциональным центром предоставления услуг;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совершенствование механизма межведомственного информационного взаимодействия;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разработка административных регламентов, регулирующих порядок предоставления муниципальных услуг</w:t>
            </w:r>
          </w:p>
          <w:p w:rsidR="00C71456" w:rsidRPr="002A30F3" w:rsidRDefault="00C71456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557CE8" w:rsidRDefault="00C71456" w:rsidP="00755609">
            <w:pPr>
              <w:pStyle w:val="ConsPlusNormal"/>
              <w:rPr>
                <w:sz w:val="20"/>
                <w:szCs w:val="20"/>
              </w:rPr>
            </w:pPr>
            <w:r w:rsidRPr="00557CE8">
              <w:rPr>
                <w:sz w:val="20"/>
                <w:szCs w:val="20"/>
              </w:rPr>
              <w:t>Администрация района.</w:t>
            </w:r>
          </w:p>
          <w:p w:rsidR="00C71456" w:rsidRPr="002A30F3" w:rsidRDefault="00C71456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456" w:rsidRPr="002A30F3" w:rsidTr="00864A25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2A30F3" w:rsidRDefault="00C7145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61793D" w:rsidRDefault="00C7145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61793D" w:rsidRDefault="00C7145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bCs/>
                <w:sz w:val="20"/>
                <w:szCs w:val="20"/>
              </w:rPr>
              <w:t>Доля электронного документооборота между органами исполнительной власти Алтайского края и органами местного самоуправления в общем объеме документооборота, %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61793D" w:rsidRDefault="00C7145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56" w:rsidRPr="0061793D" w:rsidRDefault="00C7145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56" w:rsidRPr="0061793D" w:rsidRDefault="00C71456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2A30F3" w:rsidRDefault="00C71456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1456" w:rsidRPr="002A30F3" w:rsidRDefault="00C71456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538E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61793D" w:rsidRDefault="00F60C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F60CB6" w:rsidRPr="0061793D" w:rsidRDefault="00F60C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61793D" w:rsidRDefault="00F60CB6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bCs/>
                <w:sz w:val="20"/>
                <w:szCs w:val="20"/>
              </w:rPr>
              <w:t>Выброшено в атмосферу загрязняющих веществ, отходящих от стационарных источников, тыс. тонн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61793D" w:rsidRDefault="00F60CB6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0,72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61793D" w:rsidRDefault="001C739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0,72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38E" w:rsidRPr="0061793D" w:rsidRDefault="00755609" w:rsidP="004C0B9D">
            <w:pPr>
              <w:pStyle w:val="ae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Показатель выполнен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784" w:rsidRPr="00FB4784" w:rsidRDefault="00FB4784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FB4784">
              <w:rPr>
                <w:rFonts w:ascii="Times New Roman" w:hAnsi="Times New Roman"/>
                <w:sz w:val="20"/>
                <w:szCs w:val="20"/>
              </w:rPr>
              <w:t>Издание в средствах массой информации района разделов и размещение в них материалов экологической направленности.</w:t>
            </w:r>
          </w:p>
          <w:p w:rsidR="000E538E" w:rsidRPr="00755609" w:rsidRDefault="00755609" w:rsidP="00BE2992">
            <w:pPr>
              <w:pStyle w:val="ae"/>
              <w:suppressAutoHyphens/>
              <w:rPr>
                <w:rFonts w:asciiTheme="minorHAnsi" w:hAnsiTheme="minorHAnsi"/>
                <w:color w:val="000000"/>
              </w:rPr>
            </w:pPr>
            <w:r w:rsidRPr="002A30F3">
              <w:rPr>
                <w:rFonts w:ascii="Times New Roman" w:hAnsi="Times New Roman"/>
                <w:sz w:val="20"/>
                <w:szCs w:val="20"/>
              </w:rPr>
              <w:t>Органы местного самоуправления принимают участие в актуализации Территориальной схемы обращения с отходами Алтайского края (утв. Приказом Минприроды Алтайского края от 20.09.2021 №1193) в части организации схемы потоков отходов, образованных на территориях муниципальных образований до объекта размещения отходов, включенных в государственный реестр объектов размещения отходов.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38E" w:rsidRPr="002A30F3" w:rsidRDefault="00783219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A2D">
              <w:rPr>
                <w:rFonts w:ascii="Times New Roman" w:hAnsi="Times New Roman"/>
                <w:sz w:val="20"/>
                <w:szCs w:val="20"/>
              </w:rPr>
              <w:t>Органы местного самоуправления</w:t>
            </w:r>
          </w:p>
        </w:tc>
      </w:tr>
      <w:tr w:rsidR="00783219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219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39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219" w:rsidRPr="00783219" w:rsidRDefault="00783219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b/>
                <w:sz w:val="20"/>
                <w:szCs w:val="20"/>
              </w:rPr>
              <w:t>Цель 4: Повышение эффективности управления</w:t>
            </w:r>
          </w:p>
        </w:tc>
      </w:tr>
      <w:tr w:rsidR="00F37A2D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783219" w:rsidRDefault="00783219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783219" w:rsidRPr="00783219" w:rsidRDefault="00783219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sz w:val="20"/>
                <w:szCs w:val="20"/>
              </w:rPr>
              <w:t xml:space="preserve">Повышение эффективности и открытости деятельности органов </w:t>
            </w:r>
            <w:r w:rsidRPr="00783219">
              <w:rPr>
                <w:rFonts w:ascii="Times New Roman" w:hAnsi="Times New Roman"/>
                <w:sz w:val="20"/>
                <w:szCs w:val="20"/>
              </w:rPr>
              <w:lastRenderedPageBreak/>
              <w:t>местного самоуправления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783219" w:rsidRDefault="00783219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Удовлетворенность населения деятельностью органов местного самоуправления, </w:t>
            </w:r>
            <w:r w:rsidRPr="0078321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783219" w:rsidRDefault="00783219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A2D" w:rsidRPr="002A30F3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41,5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A2D" w:rsidRPr="002A30F3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219" w:rsidRDefault="00783219" w:rsidP="00BE2992">
            <w:pPr>
              <w:shd w:val="clear" w:color="auto" w:fill="FFFFFF"/>
              <w:suppressAutoHyphens/>
              <w:textAlignment w:val="baseline"/>
              <w:rPr>
                <w:sz w:val="20"/>
                <w:szCs w:val="20"/>
              </w:rPr>
            </w:pPr>
            <w:r w:rsidRPr="002A30F3">
              <w:rPr>
                <w:sz w:val="20"/>
                <w:szCs w:val="20"/>
              </w:rPr>
              <w:t>1 сотрудник Администрации района прошел обучение в РАНХ и ГС по дополнительной профессиональной программе «Эффективный инвестиционный уполномоченный», специалист по закупкам постоянно проходит обучение на площадке РТС-Тендер в формате онлайн</w:t>
            </w:r>
            <w:r>
              <w:rPr>
                <w:sz w:val="20"/>
                <w:szCs w:val="20"/>
              </w:rPr>
              <w:t>.</w:t>
            </w:r>
          </w:p>
          <w:p w:rsidR="00F37A2D" w:rsidRDefault="00783219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 xml:space="preserve">овлечение граждан в процесс осуществления местного </w:t>
            </w:r>
            <w:r w:rsidR="00F22064">
              <w:rPr>
                <w:rFonts w:ascii="Times New Roman" w:hAnsi="Times New Roman"/>
                <w:sz w:val="20"/>
                <w:szCs w:val="20"/>
              </w:rPr>
              <w:t xml:space="preserve">самоуправления, в обсуждение и 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в принятии решений по общественного значимым вопросам –</w:t>
            </w:r>
            <w:r w:rsidR="00225B1B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225B1B" w:rsidRPr="00DE3CD7">
              <w:rPr>
                <w:rFonts w:ascii="Times New Roman" w:hAnsi="Times New Roman"/>
                <w:sz w:val="20"/>
                <w:szCs w:val="20"/>
              </w:rPr>
              <w:t xml:space="preserve"> сетевом издании «Официальный сайт муниципального образования Бурлинский район Алтайского края»</w:t>
            </w:r>
            <w:r w:rsidR="00225B1B">
              <w:rPr>
                <w:rFonts w:ascii="Times New Roman" w:hAnsi="Times New Roman"/>
                <w:sz w:val="20"/>
                <w:szCs w:val="20"/>
              </w:rPr>
              <w:t xml:space="preserve"> ведется общественное обсуждение, </w:t>
            </w:r>
            <w:r w:rsidRPr="002A30F3">
              <w:rPr>
                <w:rFonts w:ascii="Times New Roman" w:hAnsi="Times New Roman"/>
                <w:sz w:val="20"/>
                <w:szCs w:val="20"/>
              </w:rPr>
              <w:t>также проводятся очные публичные слушания и общественное обсуждение проектов нормативно-правовых актов.</w:t>
            </w:r>
          </w:p>
          <w:p w:rsidR="00783219" w:rsidRPr="00783219" w:rsidRDefault="00783219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 целях повышения эффективности и прозрачности реализации бюджетных средств осуществление закупочных процедур закупок товаров, работ, услуг для обеспечения муниципальных нужд в соответствии с Федеральны</w:t>
            </w:r>
            <w:r w:rsidR="00900F8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 законом № 44-ФЗ от 05.04.2013</w:t>
            </w:r>
            <w:r w:rsidR="00BE299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«О</w:t>
            </w:r>
            <w:r w:rsidRPr="007832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832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общий годовой объем закупок за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7832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год составил </w:t>
            </w:r>
            <w:r>
              <w:rPr>
                <w:rFonts w:ascii="Times New Roman" w:hAnsi="Times New Roman"/>
                <w:sz w:val="20"/>
                <w:szCs w:val="20"/>
              </w:rPr>
              <w:t>207,4</w:t>
            </w:r>
            <w:r w:rsidRPr="00783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2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млн.</w:t>
            </w:r>
            <w:r w:rsidR="00E60A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8321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A30F3" w:rsidRDefault="00225B1B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A2D">
              <w:rPr>
                <w:rFonts w:ascii="Times New Roman" w:hAnsi="Times New Roman"/>
                <w:sz w:val="20"/>
                <w:szCs w:val="20"/>
              </w:rPr>
              <w:lastRenderedPageBreak/>
              <w:t>Органы местного самоуправления</w:t>
            </w:r>
          </w:p>
        </w:tc>
      </w:tr>
      <w:tr w:rsidR="00F37A2D" w:rsidRPr="002A30F3" w:rsidTr="001935E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A30F3" w:rsidRDefault="00554DAC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783219" w:rsidRDefault="00783219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sz w:val="20"/>
                <w:szCs w:val="20"/>
              </w:rPr>
              <w:t>Задача:</w:t>
            </w:r>
          </w:p>
          <w:p w:rsidR="00783219" w:rsidRPr="00783219" w:rsidRDefault="00783219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sz w:val="20"/>
                <w:szCs w:val="20"/>
              </w:rPr>
              <w:t>Совершенствование системы управления муниципальными финансами и муниципальным имуществом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783219" w:rsidRDefault="00783219" w:rsidP="00A36E44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219"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обеспеченность за счет налоговых и неналоговых доходов консолидированного бюджета муниципального района, рублей на душу населения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783219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10641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A2D" w:rsidRPr="002A30F3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13424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B79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 xml:space="preserve">Показатель </w:t>
            </w:r>
          </w:p>
          <w:p w:rsidR="00F37A2D" w:rsidRPr="002A30F3" w:rsidRDefault="00225B1B" w:rsidP="00A36E4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93D">
              <w:rPr>
                <w:rFonts w:ascii="Times New Roman" w:hAnsi="Times New Roman"/>
                <w:sz w:val="20"/>
                <w:szCs w:val="20"/>
              </w:rPr>
              <w:t>выполнен</w:t>
            </w:r>
          </w:p>
        </w:tc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B1B" w:rsidRPr="00225B1B" w:rsidRDefault="00225B1B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225B1B">
              <w:rPr>
                <w:rFonts w:ascii="Times New Roman" w:hAnsi="Times New Roman"/>
                <w:sz w:val="20"/>
                <w:szCs w:val="20"/>
              </w:rPr>
              <w:t>Постоянно проводится работа по управлению муниципальным имуществом посредством передачи в аренду и безвозмездное пользование, управление и распоряжение имущественными комплексами муниципальных унитарных предприятий района;</w:t>
            </w:r>
          </w:p>
          <w:p w:rsidR="00225B1B" w:rsidRPr="00225B1B" w:rsidRDefault="00225B1B" w:rsidP="00BE2992">
            <w:pPr>
              <w:pStyle w:val="ae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225B1B">
              <w:rPr>
                <w:rFonts w:ascii="Times New Roman" w:hAnsi="Times New Roman"/>
                <w:sz w:val="20"/>
                <w:szCs w:val="20"/>
              </w:rPr>
              <w:t>организация работ по формированию свободных земельных участков, для проведения торгов (аукционов) по продаже земельного участка или продаже права на заключение договора аренды;</w:t>
            </w:r>
          </w:p>
          <w:p w:rsidR="00225B1B" w:rsidRPr="00225B1B" w:rsidRDefault="00225B1B" w:rsidP="00BE2992">
            <w:pPr>
              <w:pStyle w:val="ConsPlusNormal"/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25B1B">
              <w:rPr>
                <w:rFonts w:eastAsia="Calibri"/>
                <w:sz w:val="20"/>
                <w:szCs w:val="20"/>
                <w:lang w:eastAsia="en-US"/>
              </w:rPr>
              <w:t xml:space="preserve">реализация </w:t>
            </w: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225B1B">
              <w:rPr>
                <w:rFonts w:eastAsia="Calibri"/>
                <w:sz w:val="20"/>
                <w:szCs w:val="20"/>
                <w:lang w:eastAsia="en-US"/>
              </w:rPr>
              <w:t>дорожных карт</w:t>
            </w:r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  <w:r w:rsidRPr="00225B1B">
              <w:rPr>
                <w:rFonts w:eastAsia="Calibri"/>
                <w:sz w:val="20"/>
                <w:szCs w:val="20"/>
                <w:lang w:eastAsia="en-US"/>
              </w:rPr>
              <w:t xml:space="preserve"> по внедрению в районе целевых моделей по следующим направлениям:</w:t>
            </w:r>
          </w:p>
          <w:p w:rsidR="00225B1B" w:rsidRPr="00225B1B" w:rsidRDefault="00225B1B" w:rsidP="00BE2992">
            <w:pPr>
              <w:pStyle w:val="ConsPlusNormal"/>
              <w:suppressAutoHyphens/>
              <w:ind w:firstLine="214"/>
              <w:rPr>
                <w:rFonts w:eastAsia="Calibri"/>
                <w:sz w:val="20"/>
                <w:szCs w:val="20"/>
                <w:lang w:eastAsia="en-US"/>
              </w:rPr>
            </w:pPr>
            <w:r w:rsidRPr="00225B1B">
              <w:rPr>
                <w:rFonts w:eastAsia="Calibri"/>
                <w:sz w:val="20"/>
                <w:szCs w:val="20"/>
                <w:lang w:eastAsia="en-US"/>
              </w:rPr>
              <w:t>- регистрация права собственности на земельные участки и объекты недвижимого имущества;</w:t>
            </w:r>
          </w:p>
          <w:p w:rsidR="00F37A2D" w:rsidRDefault="00225B1B" w:rsidP="00BE2992">
            <w:pPr>
              <w:pStyle w:val="ConsPlusNormal"/>
              <w:suppressAutoHyphens/>
              <w:ind w:firstLine="214"/>
              <w:rPr>
                <w:rFonts w:eastAsia="Calibri"/>
                <w:sz w:val="20"/>
                <w:szCs w:val="20"/>
                <w:lang w:eastAsia="en-US"/>
              </w:rPr>
            </w:pPr>
            <w:r w:rsidRPr="00225B1B">
              <w:rPr>
                <w:rFonts w:eastAsia="Calibri"/>
                <w:sz w:val="20"/>
                <w:szCs w:val="20"/>
                <w:lang w:eastAsia="en-US"/>
              </w:rPr>
              <w:t>- постановка на кадастровый учет земельных участков и объектов недвижимого имущества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225B1B" w:rsidRPr="00225B1B" w:rsidRDefault="00225B1B" w:rsidP="00BE2992">
            <w:pPr>
              <w:suppressAutoHyphens/>
              <w:contextualSpacing/>
              <w:rPr>
                <w:sz w:val="20"/>
                <w:szCs w:val="20"/>
              </w:rPr>
            </w:pPr>
            <w:r w:rsidRPr="00225B1B">
              <w:rPr>
                <w:sz w:val="20"/>
                <w:szCs w:val="20"/>
              </w:rPr>
              <w:t xml:space="preserve">Общая сумма неналоговых доходов районного бюджета составила </w:t>
            </w:r>
            <w:r w:rsidRPr="00225B1B">
              <w:rPr>
                <w:rFonts w:eastAsia="Calibri"/>
                <w:sz w:val="20"/>
                <w:szCs w:val="20"/>
              </w:rPr>
              <w:t>12</w:t>
            </w:r>
            <w:r w:rsidRPr="00225B1B">
              <w:rPr>
                <w:sz w:val="20"/>
                <w:szCs w:val="20"/>
              </w:rPr>
              <w:t> </w:t>
            </w:r>
            <w:r w:rsidRPr="00225B1B">
              <w:rPr>
                <w:rFonts w:eastAsia="Calibri"/>
                <w:sz w:val="20"/>
                <w:szCs w:val="20"/>
              </w:rPr>
              <w:t>626</w:t>
            </w:r>
            <w:r w:rsidRPr="00225B1B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Pr="00225B1B">
              <w:rPr>
                <w:sz w:val="20"/>
                <w:szCs w:val="20"/>
              </w:rPr>
              <w:t>тыс. руб.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A2D" w:rsidRPr="002A30F3" w:rsidRDefault="00225B1B" w:rsidP="001D34EC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A2D">
              <w:rPr>
                <w:rFonts w:ascii="Times New Roman" w:hAnsi="Times New Roman"/>
                <w:sz w:val="20"/>
                <w:szCs w:val="20"/>
              </w:rPr>
              <w:t>Органы местного самоуправления</w:t>
            </w:r>
          </w:p>
        </w:tc>
      </w:tr>
    </w:tbl>
    <w:p w:rsidR="000D3FC3" w:rsidRPr="00913811" w:rsidRDefault="000D3FC3" w:rsidP="0009107E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</w:p>
    <w:p w:rsidR="0009107E" w:rsidRPr="00255D04" w:rsidRDefault="0009107E" w:rsidP="00836DAF">
      <w:pPr>
        <w:jc w:val="center"/>
        <w:rPr>
          <w:b/>
          <w:bCs/>
          <w:color w:val="000000"/>
          <w:sz w:val="16"/>
          <w:szCs w:val="16"/>
        </w:rPr>
      </w:pPr>
    </w:p>
    <w:sectPr w:rsidR="0009107E" w:rsidRPr="00255D04" w:rsidSect="001935E8">
      <w:pgSz w:w="16838" w:h="11906" w:orient="landscape"/>
      <w:pgMar w:top="1418" w:right="68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868" w:rsidRDefault="00A31868" w:rsidP="003C461C">
      <w:r>
        <w:separator/>
      </w:r>
    </w:p>
  </w:endnote>
  <w:endnote w:type="continuationSeparator" w:id="0">
    <w:p w:rsidR="00A31868" w:rsidRDefault="00A31868" w:rsidP="003C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868" w:rsidRDefault="00A31868" w:rsidP="003C461C">
      <w:r>
        <w:separator/>
      </w:r>
    </w:p>
  </w:footnote>
  <w:footnote w:type="continuationSeparator" w:id="0">
    <w:p w:rsidR="00A31868" w:rsidRDefault="00A31868" w:rsidP="003C4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52914CF"/>
    <w:multiLevelType w:val="hybridMultilevel"/>
    <w:tmpl w:val="D7C8AA64"/>
    <w:lvl w:ilvl="0" w:tplc="C91A9E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A95818"/>
    <w:multiLevelType w:val="hybridMultilevel"/>
    <w:tmpl w:val="205C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63F92"/>
    <w:multiLevelType w:val="hybridMultilevel"/>
    <w:tmpl w:val="2B629B44"/>
    <w:lvl w:ilvl="0" w:tplc="0778C20A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3100D3F"/>
    <w:multiLevelType w:val="multilevel"/>
    <w:tmpl w:val="DD42B0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4511A67"/>
    <w:multiLevelType w:val="multilevel"/>
    <w:tmpl w:val="0C92B2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5">
    <w:nsid w:val="20593EF7"/>
    <w:multiLevelType w:val="hybridMultilevel"/>
    <w:tmpl w:val="A8A42E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4F4411"/>
    <w:multiLevelType w:val="hybridMultilevel"/>
    <w:tmpl w:val="32705952"/>
    <w:lvl w:ilvl="0" w:tplc="B1AA4DFC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8222CE4"/>
    <w:multiLevelType w:val="hybridMultilevel"/>
    <w:tmpl w:val="ABF8C6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44292A61"/>
    <w:multiLevelType w:val="hybridMultilevel"/>
    <w:tmpl w:val="883CF5A8"/>
    <w:lvl w:ilvl="0" w:tplc="B1AA4DFC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9AB3B87"/>
    <w:multiLevelType w:val="hybridMultilevel"/>
    <w:tmpl w:val="EB72257C"/>
    <w:lvl w:ilvl="0" w:tplc="55B2F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CA7731"/>
    <w:multiLevelType w:val="multilevel"/>
    <w:tmpl w:val="E7A09F3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3E47FE7"/>
    <w:multiLevelType w:val="hybridMultilevel"/>
    <w:tmpl w:val="8012AF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6DF104DD"/>
    <w:multiLevelType w:val="singleLevel"/>
    <w:tmpl w:val="48D8D5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714E03A5"/>
    <w:multiLevelType w:val="hybridMultilevel"/>
    <w:tmpl w:val="0298BF96"/>
    <w:lvl w:ilvl="0" w:tplc="CFB60E8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2F8612A"/>
    <w:multiLevelType w:val="multilevel"/>
    <w:tmpl w:val="43D6E36C"/>
    <w:lvl w:ilvl="0">
      <w:start w:val="1"/>
      <w:numFmt w:val="decimal"/>
      <w:lvlText w:val="%1."/>
      <w:lvlJc w:val="left"/>
      <w:pPr>
        <w:ind w:left="138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5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5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5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45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5" w:hanging="324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3"/>
  </w:num>
  <w:num w:numId="5">
    <w:abstractNumId w:val="12"/>
    <w:lvlOverride w:ilvl="0">
      <w:startOverride w:val="1"/>
    </w:lvlOverride>
  </w:num>
  <w:num w:numId="6">
    <w:abstractNumId w:val="8"/>
  </w:num>
  <w:num w:numId="7">
    <w:abstractNumId w:val="6"/>
  </w:num>
  <w:num w:numId="8">
    <w:abstractNumId w:val="2"/>
  </w:num>
  <w:num w:numId="9">
    <w:abstractNumId w:val="7"/>
  </w:num>
  <w:num w:numId="10">
    <w:abstractNumId w:val="13"/>
  </w:num>
  <w:num w:numId="11">
    <w:abstractNumId w:val="0"/>
  </w:num>
  <w:num w:numId="12">
    <w:abstractNumId w:val="1"/>
  </w:num>
  <w:num w:numId="13">
    <w:abstractNumId w:val="11"/>
  </w:num>
  <w:num w:numId="14">
    <w:abstractNumId w:val="9"/>
  </w:num>
  <w:num w:numId="1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D32"/>
    <w:rsid w:val="00000669"/>
    <w:rsid w:val="000006FE"/>
    <w:rsid w:val="000025F0"/>
    <w:rsid w:val="000037CC"/>
    <w:rsid w:val="00003B29"/>
    <w:rsid w:val="00004932"/>
    <w:rsid w:val="00005097"/>
    <w:rsid w:val="0000541D"/>
    <w:rsid w:val="000061C6"/>
    <w:rsid w:val="00006E48"/>
    <w:rsid w:val="0000705E"/>
    <w:rsid w:val="0000736B"/>
    <w:rsid w:val="0000785A"/>
    <w:rsid w:val="00007E05"/>
    <w:rsid w:val="0001008B"/>
    <w:rsid w:val="000116B0"/>
    <w:rsid w:val="000127A3"/>
    <w:rsid w:val="000129BF"/>
    <w:rsid w:val="00012F8A"/>
    <w:rsid w:val="00013171"/>
    <w:rsid w:val="00013A80"/>
    <w:rsid w:val="00013D13"/>
    <w:rsid w:val="00015339"/>
    <w:rsid w:val="0001559A"/>
    <w:rsid w:val="00015C71"/>
    <w:rsid w:val="000164CE"/>
    <w:rsid w:val="00016BE7"/>
    <w:rsid w:val="00021F9C"/>
    <w:rsid w:val="00024BD0"/>
    <w:rsid w:val="00024C0B"/>
    <w:rsid w:val="0002590B"/>
    <w:rsid w:val="00025CA1"/>
    <w:rsid w:val="00026354"/>
    <w:rsid w:val="000266D4"/>
    <w:rsid w:val="0002694C"/>
    <w:rsid w:val="00026B86"/>
    <w:rsid w:val="00027BFD"/>
    <w:rsid w:val="00027C41"/>
    <w:rsid w:val="000300EB"/>
    <w:rsid w:val="0003037F"/>
    <w:rsid w:val="00030E4A"/>
    <w:rsid w:val="00031275"/>
    <w:rsid w:val="0003159D"/>
    <w:rsid w:val="000330A9"/>
    <w:rsid w:val="000334D7"/>
    <w:rsid w:val="00034229"/>
    <w:rsid w:val="000349DF"/>
    <w:rsid w:val="00034B5F"/>
    <w:rsid w:val="00035279"/>
    <w:rsid w:val="000354C3"/>
    <w:rsid w:val="0003624E"/>
    <w:rsid w:val="00036D18"/>
    <w:rsid w:val="00036D9D"/>
    <w:rsid w:val="00036E8E"/>
    <w:rsid w:val="000410FF"/>
    <w:rsid w:val="00041728"/>
    <w:rsid w:val="00042584"/>
    <w:rsid w:val="00043F6C"/>
    <w:rsid w:val="000443F8"/>
    <w:rsid w:val="000457FA"/>
    <w:rsid w:val="000470C4"/>
    <w:rsid w:val="000503DB"/>
    <w:rsid w:val="000504BF"/>
    <w:rsid w:val="00050757"/>
    <w:rsid w:val="000508EB"/>
    <w:rsid w:val="00052336"/>
    <w:rsid w:val="00052388"/>
    <w:rsid w:val="0005483B"/>
    <w:rsid w:val="0005489F"/>
    <w:rsid w:val="00054AEE"/>
    <w:rsid w:val="00054D7F"/>
    <w:rsid w:val="000572CB"/>
    <w:rsid w:val="00057FF2"/>
    <w:rsid w:val="00060C1D"/>
    <w:rsid w:val="00061230"/>
    <w:rsid w:val="000612EB"/>
    <w:rsid w:val="00061BA7"/>
    <w:rsid w:val="00061BB7"/>
    <w:rsid w:val="00061BD9"/>
    <w:rsid w:val="00061D56"/>
    <w:rsid w:val="00061D9C"/>
    <w:rsid w:val="00062FE1"/>
    <w:rsid w:val="00064971"/>
    <w:rsid w:val="00065564"/>
    <w:rsid w:val="000673A0"/>
    <w:rsid w:val="000677AA"/>
    <w:rsid w:val="00067A0E"/>
    <w:rsid w:val="00067BBC"/>
    <w:rsid w:val="0007002D"/>
    <w:rsid w:val="0007026A"/>
    <w:rsid w:val="0007061A"/>
    <w:rsid w:val="00070CA6"/>
    <w:rsid w:val="000711F1"/>
    <w:rsid w:val="00071808"/>
    <w:rsid w:val="00072E81"/>
    <w:rsid w:val="00073EC7"/>
    <w:rsid w:val="0007417A"/>
    <w:rsid w:val="000745C9"/>
    <w:rsid w:val="00074727"/>
    <w:rsid w:val="00074937"/>
    <w:rsid w:val="00075753"/>
    <w:rsid w:val="0007624C"/>
    <w:rsid w:val="00076269"/>
    <w:rsid w:val="00076950"/>
    <w:rsid w:val="00076A0F"/>
    <w:rsid w:val="00077651"/>
    <w:rsid w:val="000777EA"/>
    <w:rsid w:val="00077A00"/>
    <w:rsid w:val="00077EC2"/>
    <w:rsid w:val="000814CE"/>
    <w:rsid w:val="000819E5"/>
    <w:rsid w:val="0008215D"/>
    <w:rsid w:val="00082EF6"/>
    <w:rsid w:val="00083F05"/>
    <w:rsid w:val="000844AE"/>
    <w:rsid w:val="00084596"/>
    <w:rsid w:val="00084C4D"/>
    <w:rsid w:val="00085912"/>
    <w:rsid w:val="0008625A"/>
    <w:rsid w:val="00087714"/>
    <w:rsid w:val="00087B9D"/>
    <w:rsid w:val="00087F5E"/>
    <w:rsid w:val="0009107E"/>
    <w:rsid w:val="000912A7"/>
    <w:rsid w:val="00091B2F"/>
    <w:rsid w:val="0009214A"/>
    <w:rsid w:val="000921C1"/>
    <w:rsid w:val="00093071"/>
    <w:rsid w:val="0009323D"/>
    <w:rsid w:val="000940F2"/>
    <w:rsid w:val="0009414F"/>
    <w:rsid w:val="00096A33"/>
    <w:rsid w:val="00096C0F"/>
    <w:rsid w:val="0009747A"/>
    <w:rsid w:val="000977E1"/>
    <w:rsid w:val="000A0CAC"/>
    <w:rsid w:val="000A0DE8"/>
    <w:rsid w:val="000A1063"/>
    <w:rsid w:val="000A11C3"/>
    <w:rsid w:val="000A272C"/>
    <w:rsid w:val="000A314C"/>
    <w:rsid w:val="000A3D73"/>
    <w:rsid w:val="000A3E69"/>
    <w:rsid w:val="000A414C"/>
    <w:rsid w:val="000A543D"/>
    <w:rsid w:val="000A787D"/>
    <w:rsid w:val="000A7EC1"/>
    <w:rsid w:val="000B0218"/>
    <w:rsid w:val="000B0AF2"/>
    <w:rsid w:val="000B0C08"/>
    <w:rsid w:val="000B277A"/>
    <w:rsid w:val="000B516E"/>
    <w:rsid w:val="000B5C38"/>
    <w:rsid w:val="000B62F4"/>
    <w:rsid w:val="000B6CFD"/>
    <w:rsid w:val="000B72DE"/>
    <w:rsid w:val="000B78F2"/>
    <w:rsid w:val="000C0228"/>
    <w:rsid w:val="000C0241"/>
    <w:rsid w:val="000C0E43"/>
    <w:rsid w:val="000C1351"/>
    <w:rsid w:val="000C1D64"/>
    <w:rsid w:val="000C1E65"/>
    <w:rsid w:val="000C27DD"/>
    <w:rsid w:val="000C414B"/>
    <w:rsid w:val="000C462E"/>
    <w:rsid w:val="000C4651"/>
    <w:rsid w:val="000C476E"/>
    <w:rsid w:val="000C493C"/>
    <w:rsid w:val="000C4DCC"/>
    <w:rsid w:val="000C4F27"/>
    <w:rsid w:val="000C593D"/>
    <w:rsid w:val="000C6095"/>
    <w:rsid w:val="000C6CC7"/>
    <w:rsid w:val="000C72C7"/>
    <w:rsid w:val="000C7B70"/>
    <w:rsid w:val="000C7FB4"/>
    <w:rsid w:val="000D0436"/>
    <w:rsid w:val="000D06CA"/>
    <w:rsid w:val="000D0CA0"/>
    <w:rsid w:val="000D135C"/>
    <w:rsid w:val="000D19D3"/>
    <w:rsid w:val="000D3B6E"/>
    <w:rsid w:val="000D3C99"/>
    <w:rsid w:val="000D3FC3"/>
    <w:rsid w:val="000D44A5"/>
    <w:rsid w:val="000D4A0F"/>
    <w:rsid w:val="000D568F"/>
    <w:rsid w:val="000D6D1E"/>
    <w:rsid w:val="000D73C5"/>
    <w:rsid w:val="000D750C"/>
    <w:rsid w:val="000D7695"/>
    <w:rsid w:val="000D7832"/>
    <w:rsid w:val="000E01C0"/>
    <w:rsid w:val="000E03C6"/>
    <w:rsid w:val="000E0871"/>
    <w:rsid w:val="000E1065"/>
    <w:rsid w:val="000E1202"/>
    <w:rsid w:val="000E1655"/>
    <w:rsid w:val="000E1815"/>
    <w:rsid w:val="000E29F7"/>
    <w:rsid w:val="000E2CC9"/>
    <w:rsid w:val="000E2E9F"/>
    <w:rsid w:val="000E345E"/>
    <w:rsid w:val="000E3748"/>
    <w:rsid w:val="000E51C1"/>
    <w:rsid w:val="000E538E"/>
    <w:rsid w:val="000E53F1"/>
    <w:rsid w:val="000E579B"/>
    <w:rsid w:val="000E589C"/>
    <w:rsid w:val="000E66CC"/>
    <w:rsid w:val="000E6B2D"/>
    <w:rsid w:val="000E7EAD"/>
    <w:rsid w:val="000F0F46"/>
    <w:rsid w:val="000F16EE"/>
    <w:rsid w:val="000F1FD4"/>
    <w:rsid w:val="000F2342"/>
    <w:rsid w:val="000F2887"/>
    <w:rsid w:val="000F3437"/>
    <w:rsid w:val="000F3540"/>
    <w:rsid w:val="000F3E06"/>
    <w:rsid w:val="000F433B"/>
    <w:rsid w:val="000F4AFF"/>
    <w:rsid w:val="000F51E4"/>
    <w:rsid w:val="000F58CA"/>
    <w:rsid w:val="000F5B34"/>
    <w:rsid w:val="000F5E7E"/>
    <w:rsid w:val="00100E51"/>
    <w:rsid w:val="00101702"/>
    <w:rsid w:val="00103531"/>
    <w:rsid w:val="00105E78"/>
    <w:rsid w:val="00105F7F"/>
    <w:rsid w:val="001076C1"/>
    <w:rsid w:val="0010799E"/>
    <w:rsid w:val="00107BC4"/>
    <w:rsid w:val="0011045A"/>
    <w:rsid w:val="00110681"/>
    <w:rsid w:val="00110A53"/>
    <w:rsid w:val="00110CE5"/>
    <w:rsid w:val="00111469"/>
    <w:rsid w:val="00111B52"/>
    <w:rsid w:val="00111CF2"/>
    <w:rsid w:val="001121A2"/>
    <w:rsid w:val="00112387"/>
    <w:rsid w:val="0011286E"/>
    <w:rsid w:val="00113B15"/>
    <w:rsid w:val="00113E79"/>
    <w:rsid w:val="00115237"/>
    <w:rsid w:val="00115B9A"/>
    <w:rsid w:val="001162D5"/>
    <w:rsid w:val="001165FF"/>
    <w:rsid w:val="00116999"/>
    <w:rsid w:val="00117A6F"/>
    <w:rsid w:val="0012274E"/>
    <w:rsid w:val="00122883"/>
    <w:rsid w:val="00122A23"/>
    <w:rsid w:val="00122A7D"/>
    <w:rsid w:val="00122CDA"/>
    <w:rsid w:val="001248C3"/>
    <w:rsid w:val="00124B45"/>
    <w:rsid w:val="00125B79"/>
    <w:rsid w:val="00125EE7"/>
    <w:rsid w:val="00126397"/>
    <w:rsid w:val="00126C36"/>
    <w:rsid w:val="00127351"/>
    <w:rsid w:val="00127A3C"/>
    <w:rsid w:val="00127B24"/>
    <w:rsid w:val="00127C7B"/>
    <w:rsid w:val="00130687"/>
    <w:rsid w:val="00131487"/>
    <w:rsid w:val="00132642"/>
    <w:rsid w:val="001333A3"/>
    <w:rsid w:val="001335D8"/>
    <w:rsid w:val="001338C3"/>
    <w:rsid w:val="001339F5"/>
    <w:rsid w:val="001346DB"/>
    <w:rsid w:val="001360A6"/>
    <w:rsid w:val="001365EB"/>
    <w:rsid w:val="001368AC"/>
    <w:rsid w:val="00136F0A"/>
    <w:rsid w:val="00137A2F"/>
    <w:rsid w:val="00140E55"/>
    <w:rsid w:val="001416C8"/>
    <w:rsid w:val="00142705"/>
    <w:rsid w:val="00142A0D"/>
    <w:rsid w:val="001435E1"/>
    <w:rsid w:val="00143D50"/>
    <w:rsid w:val="00143DD9"/>
    <w:rsid w:val="00144594"/>
    <w:rsid w:val="0014537F"/>
    <w:rsid w:val="00145448"/>
    <w:rsid w:val="0014589C"/>
    <w:rsid w:val="00146091"/>
    <w:rsid w:val="001464CB"/>
    <w:rsid w:val="00147453"/>
    <w:rsid w:val="001474C6"/>
    <w:rsid w:val="0014768A"/>
    <w:rsid w:val="001477C0"/>
    <w:rsid w:val="00150A51"/>
    <w:rsid w:val="00150D32"/>
    <w:rsid w:val="00151705"/>
    <w:rsid w:val="001541F4"/>
    <w:rsid w:val="00154534"/>
    <w:rsid w:val="001558B7"/>
    <w:rsid w:val="00156952"/>
    <w:rsid w:val="00157193"/>
    <w:rsid w:val="00157581"/>
    <w:rsid w:val="0016003D"/>
    <w:rsid w:val="00160D2E"/>
    <w:rsid w:val="00161B26"/>
    <w:rsid w:val="00162109"/>
    <w:rsid w:val="0016216E"/>
    <w:rsid w:val="00162C7A"/>
    <w:rsid w:val="0016325A"/>
    <w:rsid w:val="00163F59"/>
    <w:rsid w:val="00164FD8"/>
    <w:rsid w:val="00165620"/>
    <w:rsid w:val="001657E7"/>
    <w:rsid w:val="00166878"/>
    <w:rsid w:val="0016689B"/>
    <w:rsid w:val="001674E2"/>
    <w:rsid w:val="00167B78"/>
    <w:rsid w:val="0017039E"/>
    <w:rsid w:val="001703C0"/>
    <w:rsid w:val="0017087A"/>
    <w:rsid w:val="00170EDA"/>
    <w:rsid w:val="0017226C"/>
    <w:rsid w:val="001725ED"/>
    <w:rsid w:val="00172830"/>
    <w:rsid w:val="00172DDD"/>
    <w:rsid w:val="00173017"/>
    <w:rsid w:val="001735E4"/>
    <w:rsid w:val="00173B3F"/>
    <w:rsid w:val="0017425B"/>
    <w:rsid w:val="00174AEA"/>
    <w:rsid w:val="00174FF0"/>
    <w:rsid w:val="0017562D"/>
    <w:rsid w:val="0017612A"/>
    <w:rsid w:val="00176C77"/>
    <w:rsid w:val="00176E19"/>
    <w:rsid w:val="00180DB8"/>
    <w:rsid w:val="0018126D"/>
    <w:rsid w:val="001816B5"/>
    <w:rsid w:val="00181B33"/>
    <w:rsid w:val="00181BF7"/>
    <w:rsid w:val="001835DD"/>
    <w:rsid w:val="00183EBC"/>
    <w:rsid w:val="001841D9"/>
    <w:rsid w:val="00184FFC"/>
    <w:rsid w:val="00185884"/>
    <w:rsid w:val="001859D3"/>
    <w:rsid w:val="0018727C"/>
    <w:rsid w:val="001906BA"/>
    <w:rsid w:val="00190776"/>
    <w:rsid w:val="00190E21"/>
    <w:rsid w:val="00191F50"/>
    <w:rsid w:val="0019230E"/>
    <w:rsid w:val="001923BC"/>
    <w:rsid w:val="00192567"/>
    <w:rsid w:val="00192C0F"/>
    <w:rsid w:val="001935E8"/>
    <w:rsid w:val="00194002"/>
    <w:rsid w:val="0019457A"/>
    <w:rsid w:val="001954DD"/>
    <w:rsid w:val="001956F7"/>
    <w:rsid w:val="001957BE"/>
    <w:rsid w:val="001964A0"/>
    <w:rsid w:val="00196F1F"/>
    <w:rsid w:val="001974A8"/>
    <w:rsid w:val="001976DE"/>
    <w:rsid w:val="001977DF"/>
    <w:rsid w:val="001A0546"/>
    <w:rsid w:val="001A0583"/>
    <w:rsid w:val="001A0DE5"/>
    <w:rsid w:val="001A13F4"/>
    <w:rsid w:val="001A16FA"/>
    <w:rsid w:val="001A2CD7"/>
    <w:rsid w:val="001A3244"/>
    <w:rsid w:val="001A373A"/>
    <w:rsid w:val="001A396C"/>
    <w:rsid w:val="001A3BD4"/>
    <w:rsid w:val="001A4133"/>
    <w:rsid w:val="001A4213"/>
    <w:rsid w:val="001A51FC"/>
    <w:rsid w:val="001A61D8"/>
    <w:rsid w:val="001A66AC"/>
    <w:rsid w:val="001A6CA3"/>
    <w:rsid w:val="001A769A"/>
    <w:rsid w:val="001A77CF"/>
    <w:rsid w:val="001A79BF"/>
    <w:rsid w:val="001B0E63"/>
    <w:rsid w:val="001B1A80"/>
    <w:rsid w:val="001B35AE"/>
    <w:rsid w:val="001B3F43"/>
    <w:rsid w:val="001B3FC3"/>
    <w:rsid w:val="001B400B"/>
    <w:rsid w:val="001B494B"/>
    <w:rsid w:val="001B4CA6"/>
    <w:rsid w:val="001B6191"/>
    <w:rsid w:val="001B65F5"/>
    <w:rsid w:val="001B6894"/>
    <w:rsid w:val="001C0827"/>
    <w:rsid w:val="001C11DD"/>
    <w:rsid w:val="001C22C0"/>
    <w:rsid w:val="001C252E"/>
    <w:rsid w:val="001C2C08"/>
    <w:rsid w:val="001C2EFD"/>
    <w:rsid w:val="001C378B"/>
    <w:rsid w:val="001C37DE"/>
    <w:rsid w:val="001C4C03"/>
    <w:rsid w:val="001C5907"/>
    <w:rsid w:val="001C5BED"/>
    <w:rsid w:val="001C6101"/>
    <w:rsid w:val="001C637C"/>
    <w:rsid w:val="001C6669"/>
    <w:rsid w:val="001C6686"/>
    <w:rsid w:val="001C690C"/>
    <w:rsid w:val="001C6A1D"/>
    <w:rsid w:val="001C6DA7"/>
    <w:rsid w:val="001C7399"/>
    <w:rsid w:val="001D07AD"/>
    <w:rsid w:val="001D085E"/>
    <w:rsid w:val="001D291D"/>
    <w:rsid w:val="001D34EC"/>
    <w:rsid w:val="001D4127"/>
    <w:rsid w:val="001D47D2"/>
    <w:rsid w:val="001D4A53"/>
    <w:rsid w:val="001D545A"/>
    <w:rsid w:val="001D56DD"/>
    <w:rsid w:val="001D5D2B"/>
    <w:rsid w:val="001D6523"/>
    <w:rsid w:val="001E1FCB"/>
    <w:rsid w:val="001E3256"/>
    <w:rsid w:val="001E393C"/>
    <w:rsid w:val="001E39F5"/>
    <w:rsid w:val="001E43B0"/>
    <w:rsid w:val="001E469E"/>
    <w:rsid w:val="001E4C4D"/>
    <w:rsid w:val="001E4FDF"/>
    <w:rsid w:val="001E5A1D"/>
    <w:rsid w:val="001E5BCF"/>
    <w:rsid w:val="001E5CD2"/>
    <w:rsid w:val="001E5E89"/>
    <w:rsid w:val="001E61A8"/>
    <w:rsid w:val="001E62B7"/>
    <w:rsid w:val="001E672C"/>
    <w:rsid w:val="001E68EA"/>
    <w:rsid w:val="001E7091"/>
    <w:rsid w:val="001E715E"/>
    <w:rsid w:val="001E7721"/>
    <w:rsid w:val="001E7C44"/>
    <w:rsid w:val="001E7CE8"/>
    <w:rsid w:val="001E7E8D"/>
    <w:rsid w:val="001F13B9"/>
    <w:rsid w:val="001F146C"/>
    <w:rsid w:val="001F1EDC"/>
    <w:rsid w:val="001F1FE1"/>
    <w:rsid w:val="001F2743"/>
    <w:rsid w:val="001F286F"/>
    <w:rsid w:val="001F2989"/>
    <w:rsid w:val="001F2F14"/>
    <w:rsid w:val="001F2FA4"/>
    <w:rsid w:val="001F33DE"/>
    <w:rsid w:val="001F50F7"/>
    <w:rsid w:val="001F56B9"/>
    <w:rsid w:val="001F5DF8"/>
    <w:rsid w:val="001F637E"/>
    <w:rsid w:val="001F7A3E"/>
    <w:rsid w:val="0020077D"/>
    <w:rsid w:val="00201302"/>
    <w:rsid w:val="002013AA"/>
    <w:rsid w:val="00202825"/>
    <w:rsid w:val="00202BA2"/>
    <w:rsid w:val="0020319F"/>
    <w:rsid w:val="00203370"/>
    <w:rsid w:val="0020375C"/>
    <w:rsid w:val="00203A24"/>
    <w:rsid w:val="00203C26"/>
    <w:rsid w:val="0020431E"/>
    <w:rsid w:val="00205406"/>
    <w:rsid w:val="00205E05"/>
    <w:rsid w:val="00206D98"/>
    <w:rsid w:val="002073D5"/>
    <w:rsid w:val="00207FA7"/>
    <w:rsid w:val="00210548"/>
    <w:rsid w:val="00210D4E"/>
    <w:rsid w:val="002118B0"/>
    <w:rsid w:val="00211AD0"/>
    <w:rsid w:val="00211E68"/>
    <w:rsid w:val="0021315D"/>
    <w:rsid w:val="00213EA1"/>
    <w:rsid w:val="00214218"/>
    <w:rsid w:val="00214758"/>
    <w:rsid w:val="00214ECC"/>
    <w:rsid w:val="00215F98"/>
    <w:rsid w:val="00216D4F"/>
    <w:rsid w:val="00217FD1"/>
    <w:rsid w:val="00220FFC"/>
    <w:rsid w:val="002211ED"/>
    <w:rsid w:val="00221668"/>
    <w:rsid w:val="00222434"/>
    <w:rsid w:val="0022411A"/>
    <w:rsid w:val="00224379"/>
    <w:rsid w:val="00224450"/>
    <w:rsid w:val="00225B1B"/>
    <w:rsid w:val="00226947"/>
    <w:rsid w:val="0022779E"/>
    <w:rsid w:val="002303F4"/>
    <w:rsid w:val="00230B4E"/>
    <w:rsid w:val="00230ED6"/>
    <w:rsid w:val="0023102F"/>
    <w:rsid w:val="00231B48"/>
    <w:rsid w:val="00234361"/>
    <w:rsid w:val="002344ED"/>
    <w:rsid w:val="002348A5"/>
    <w:rsid w:val="00234F70"/>
    <w:rsid w:val="00235541"/>
    <w:rsid w:val="002355ED"/>
    <w:rsid w:val="00236825"/>
    <w:rsid w:val="00237089"/>
    <w:rsid w:val="00237D6E"/>
    <w:rsid w:val="00240779"/>
    <w:rsid w:val="00240D0D"/>
    <w:rsid w:val="0024179F"/>
    <w:rsid w:val="00242FE3"/>
    <w:rsid w:val="00243B61"/>
    <w:rsid w:val="00243E5C"/>
    <w:rsid w:val="00243F9F"/>
    <w:rsid w:val="002445B0"/>
    <w:rsid w:val="00244ECC"/>
    <w:rsid w:val="00245628"/>
    <w:rsid w:val="002456C7"/>
    <w:rsid w:val="0024658C"/>
    <w:rsid w:val="002468CE"/>
    <w:rsid w:val="00247245"/>
    <w:rsid w:val="00247700"/>
    <w:rsid w:val="00247DFB"/>
    <w:rsid w:val="002501E6"/>
    <w:rsid w:val="0025076A"/>
    <w:rsid w:val="00250C16"/>
    <w:rsid w:val="00251016"/>
    <w:rsid w:val="00253012"/>
    <w:rsid w:val="00253CAB"/>
    <w:rsid w:val="0025478C"/>
    <w:rsid w:val="00255D04"/>
    <w:rsid w:val="00257936"/>
    <w:rsid w:val="00257987"/>
    <w:rsid w:val="00257C8B"/>
    <w:rsid w:val="00257CBB"/>
    <w:rsid w:val="00257ED7"/>
    <w:rsid w:val="002606A2"/>
    <w:rsid w:val="00260D8E"/>
    <w:rsid w:val="002618AC"/>
    <w:rsid w:val="00261ACB"/>
    <w:rsid w:val="00263C0C"/>
    <w:rsid w:val="002642F1"/>
    <w:rsid w:val="002648DB"/>
    <w:rsid w:val="00264D94"/>
    <w:rsid w:val="0026576F"/>
    <w:rsid w:val="0026614E"/>
    <w:rsid w:val="002664EE"/>
    <w:rsid w:val="00266A77"/>
    <w:rsid w:val="00266E3B"/>
    <w:rsid w:val="00266F99"/>
    <w:rsid w:val="0026711F"/>
    <w:rsid w:val="0027099F"/>
    <w:rsid w:val="0027163A"/>
    <w:rsid w:val="00271DCA"/>
    <w:rsid w:val="00272419"/>
    <w:rsid w:val="0027286D"/>
    <w:rsid w:val="002728CD"/>
    <w:rsid w:val="0027311B"/>
    <w:rsid w:val="002733AB"/>
    <w:rsid w:val="00273448"/>
    <w:rsid w:val="0027463D"/>
    <w:rsid w:val="00274B8D"/>
    <w:rsid w:val="00276A0A"/>
    <w:rsid w:val="0028027C"/>
    <w:rsid w:val="00281009"/>
    <w:rsid w:val="00282F40"/>
    <w:rsid w:val="002833EC"/>
    <w:rsid w:val="0028388F"/>
    <w:rsid w:val="002843CF"/>
    <w:rsid w:val="0028511E"/>
    <w:rsid w:val="00285239"/>
    <w:rsid w:val="002853D9"/>
    <w:rsid w:val="002859D9"/>
    <w:rsid w:val="00285A70"/>
    <w:rsid w:val="00286287"/>
    <w:rsid w:val="002865E3"/>
    <w:rsid w:val="00286A6D"/>
    <w:rsid w:val="0029021F"/>
    <w:rsid w:val="00290B38"/>
    <w:rsid w:val="00290B89"/>
    <w:rsid w:val="00290CCF"/>
    <w:rsid w:val="002915E9"/>
    <w:rsid w:val="0029181D"/>
    <w:rsid w:val="00291F83"/>
    <w:rsid w:val="002930DC"/>
    <w:rsid w:val="0029344A"/>
    <w:rsid w:val="002939AD"/>
    <w:rsid w:val="0029476C"/>
    <w:rsid w:val="002948BC"/>
    <w:rsid w:val="00294FBC"/>
    <w:rsid w:val="00295944"/>
    <w:rsid w:val="00295953"/>
    <w:rsid w:val="00296205"/>
    <w:rsid w:val="002965CB"/>
    <w:rsid w:val="002970A6"/>
    <w:rsid w:val="002973D3"/>
    <w:rsid w:val="002976BD"/>
    <w:rsid w:val="00297E14"/>
    <w:rsid w:val="002A0354"/>
    <w:rsid w:val="002A18D3"/>
    <w:rsid w:val="002A1A44"/>
    <w:rsid w:val="002A23A3"/>
    <w:rsid w:val="002A249C"/>
    <w:rsid w:val="002A29C2"/>
    <w:rsid w:val="002A2F8E"/>
    <w:rsid w:val="002A30F3"/>
    <w:rsid w:val="002A36BF"/>
    <w:rsid w:val="002A3FCC"/>
    <w:rsid w:val="002A40CD"/>
    <w:rsid w:val="002A48CF"/>
    <w:rsid w:val="002A4E03"/>
    <w:rsid w:val="002A587A"/>
    <w:rsid w:val="002A5CE6"/>
    <w:rsid w:val="002A5D86"/>
    <w:rsid w:val="002A6C17"/>
    <w:rsid w:val="002A7474"/>
    <w:rsid w:val="002A7961"/>
    <w:rsid w:val="002B00AD"/>
    <w:rsid w:val="002B074A"/>
    <w:rsid w:val="002B0D92"/>
    <w:rsid w:val="002B1333"/>
    <w:rsid w:val="002B245F"/>
    <w:rsid w:val="002B2DFF"/>
    <w:rsid w:val="002B3082"/>
    <w:rsid w:val="002B3595"/>
    <w:rsid w:val="002B4602"/>
    <w:rsid w:val="002B51D5"/>
    <w:rsid w:val="002B53F5"/>
    <w:rsid w:val="002B6430"/>
    <w:rsid w:val="002B6475"/>
    <w:rsid w:val="002C1344"/>
    <w:rsid w:val="002C16EA"/>
    <w:rsid w:val="002C1786"/>
    <w:rsid w:val="002C22F2"/>
    <w:rsid w:val="002C26CD"/>
    <w:rsid w:val="002C3D76"/>
    <w:rsid w:val="002C43E8"/>
    <w:rsid w:val="002C6197"/>
    <w:rsid w:val="002C692F"/>
    <w:rsid w:val="002C7F24"/>
    <w:rsid w:val="002D011B"/>
    <w:rsid w:val="002D0FE6"/>
    <w:rsid w:val="002D1EC0"/>
    <w:rsid w:val="002D2DCE"/>
    <w:rsid w:val="002D357B"/>
    <w:rsid w:val="002D371B"/>
    <w:rsid w:val="002D4791"/>
    <w:rsid w:val="002D47B9"/>
    <w:rsid w:val="002D4B88"/>
    <w:rsid w:val="002D7EA4"/>
    <w:rsid w:val="002E04A6"/>
    <w:rsid w:val="002E04AF"/>
    <w:rsid w:val="002E05BF"/>
    <w:rsid w:val="002E20C3"/>
    <w:rsid w:val="002E234A"/>
    <w:rsid w:val="002E2719"/>
    <w:rsid w:val="002E3392"/>
    <w:rsid w:val="002E341A"/>
    <w:rsid w:val="002E4332"/>
    <w:rsid w:val="002E4E99"/>
    <w:rsid w:val="002E5509"/>
    <w:rsid w:val="002E5788"/>
    <w:rsid w:val="002E59F4"/>
    <w:rsid w:val="002E60E1"/>
    <w:rsid w:val="002E6126"/>
    <w:rsid w:val="002E74E0"/>
    <w:rsid w:val="002E7A68"/>
    <w:rsid w:val="002F06CD"/>
    <w:rsid w:val="002F0884"/>
    <w:rsid w:val="002F2324"/>
    <w:rsid w:val="002F280D"/>
    <w:rsid w:val="002F2AD9"/>
    <w:rsid w:val="002F34E4"/>
    <w:rsid w:val="002F3578"/>
    <w:rsid w:val="002F3FD5"/>
    <w:rsid w:val="002F41EE"/>
    <w:rsid w:val="002F4EC8"/>
    <w:rsid w:val="002F6676"/>
    <w:rsid w:val="002F6E67"/>
    <w:rsid w:val="00300417"/>
    <w:rsid w:val="00300474"/>
    <w:rsid w:val="00300564"/>
    <w:rsid w:val="00300861"/>
    <w:rsid w:val="0030150B"/>
    <w:rsid w:val="00301715"/>
    <w:rsid w:val="00301762"/>
    <w:rsid w:val="003018D7"/>
    <w:rsid w:val="0030200E"/>
    <w:rsid w:val="00302317"/>
    <w:rsid w:val="00302D84"/>
    <w:rsid w:val="00303552"/>
    <w:rsid w:val="00303768"/>
    <w:rsid w:val="00303855"/>
    <w:rsid w:val="00303A5E"/>
    <w:rsid w:val="00304413"/>
    <w:rsid w:val="00305B1B"/>
    <w:rsid w:val="00305FB6"/>
    <w:rsid w:val="00310172"/>
    <w:rsid w:val="0031034C"/>
    <w:rsid w:val="00310A72"/>
    <w:rsid w:val="00310B97"/>
    <w:rsid w:val="00310F5A"/>
    <w:rsid w:val="003111FB"/>
    <w:rsid w:val="00311656"/>
    <w:rsid w:val="00311A87"/>
    <w:rsid w:val="003127C6"/>
    <w:rsid w:val="00312DEA"/>
    <w:rsid w:val="00313569"/>
    <w:rsid w:val="00313AC8"/>
    <w:rsid w:val="00313E6D"/>
    <w:rsid w:val="00316092"/>
    <w:rsid w:val="00317228"/>
    <w:rsid w:val="003209D5"/>
    <w:rsid w:val="003209E3"/>
    <w:rsid w:val="00320A4D"/>
    <w:rsid w:val="00320B96"/>
    <w:rsid w:val="003216D7"/>
    <w:rsid w:val="00321AE4"/>
    <w:rsid w:val="00322ABE"/>
    <w:rsid w:val="003241F1"/>
    <w:rsid w:val="00324251"/>
    <w:rsid w:val="003244FE"/>
    <w:rsid w:val="00324B22"/>
    <w:rsid w:val="00325607"/>
    <w:rsid w:val="00325870"/>
    <w:rsid w:val="00325A12"/>
    <w:rsid w:val="00326704"/>
    <w:rsid w:val="00326A21"/>
    <w:rsid w:val="00326ABD"/>
    <w:rsid w:val="003301C1"/>
    <w:rsid w:val="0033041B"/>
    <w:rsid w:val="00330880"/>
    <w:rsid w:val="00330BD5"/>
    <w:rsid w:val="00331441"/>
    <w:rsid w:val="00331714"/>
    <w:rsid w:val="0033252D"/>
    <w:rsid w:val="00332A08"/>
    <w:rsid w:val="00332B31"/>
    <w:rsid w:val="0033309B"/>
    <w:rsid w:val="003335F0"/>
    <w:rsid w:val="00333B25"/>
    <w:rsid w:val="00333F26"/>
    <w:rsid w:val="00334152"/>
    <w:rsid w:val="003345E7"/>
    <w:rsid w:val="00334F60"/>
    <w:rsid w:val="0033545E"/>
    <w:rsid w:val="00335D18"/>
    <w:rsid w:val="00335FDF"/>
    <w:rsid w:val="00336692"/>
    <w:rsid w:val="00337F02"/>
    <w:rsid w:val="00342670"/>
    <w:rsid w:val="00342BBF"/>
    <w:rsid w:val="00342D0A"/>
    <w:rsid w:val="00342DE8"/>
    <w:rsid w:val="00343B2C"/>
    <w:rsid w:val="00345D5D"/>
    <w:rsid w:val="00350816"/>
    <w:rsid w:val="0035082D"/>
    <w:rsid w:val="003516D3"/>
    <w:rsid w:val="003517BD"/>
    <w:rsid w:val="003519BB"/>
    <w:rsid w:val="00352342"/>
    <w:rsid w:val="0035237A"/>
    <w:rsid w:val="003525F8"/>
    <w:rsid w:val="0035297D"/>
    <w:rsid w:val="003536E8"/>
    <w:rsid w:val="003546C9"/>
    <w:rsid w:val="00354890"/>
    <w:rsid w:val="00354974"/>
    <w:rsid w:val="0035520A"/>
    <w:rsid w:val="00355F25"/>
    <w:rsid w:val="00356859"/>
    <w:rsid w:val="00356EDF"/>
    <w:rsid w:val="0035702B"/>
    <w:rsid w:val="003573CB"/>
    <w:rsid w:val="00357AA2"/>
    <w:rsid w:val="00360826"/>
    <w:rsid w:val="00360A1B"/>
    <w:rsid w:val="0036208B"/>
    <w:rsid w:val="003635F0"/>
    <w:rsid w:val="00364376"/>
    <w:rsid w:val="00365BD8"/>
    <w:rsid w:val="00366535"/>
    <w:rsid w:val="00370219"/>
    <w:rsid w:val="003712DB"/>
    <w:rsid w:val="0037233E"/>
    <w:rsid w:val="00372844"/>
    <w:rsid w:val="003728C5"/>
    <w:rsid w:val="00372999"/>
    <w:rsid w:val="00372EA0"/>
    <w:rsid w:val="00373B1C"/>
    <w:rsid w:val="00373CF4"/>
    <w:rsid w:val="0037633C"/>
    <w:rsid w:val="003806AA"/>
    <w:rsid w:val="003809EA"/>
    <w:rsid w:val="00380C60"/>
    <w:rsid w:val="00382B29"/>
    <w:rsid w:val="0038320F"/>
    <w:rsid w:val="003838A8"/>
    <w:rsid w:val="00383DAA"/>
    <w:rsid w:val="00384B03"/>
    <w:rsid w:val="00384D16"/>
    <w:rsid w:val="00385094"/>
    <w:rsid w:val="00385AA8"/>
    <w:rsid w:val="0038677C"/>
    <w:rsid w:val="00386CA4"/>
    <w:rsid w:val="00386E9C"/>
    <w:rsid w:val="003872CB"/>
    <w:rsid w:val="00387D1E"/>
    <w:rsid w:val="00390615"/>
    <w:rsid w:val="00390EF8"/>
    <w:rsid w:val="003917D1"/>
    <w:rsid w:val="00391A81"/>
    <w:rsid w:val="00392628"/>
    <w:rsid w:val="00392C50"/>
    <w:rsid w:val="00393B71"/>
    <w:rsid w:val="00393CD5"/>
    <w:rsid w:val="003940FF"/>
    <w:rsid w:val="00394425"/>
    <w:rsid w:val="003944DC"/>
    <w:rsid w:val="00394765"/>
    <w:rsid w:val="003947BD"/>
    <w:rsid w:val="0039515B"/>
    <w:rsid w:val="00395B3E"/>
    <w:rsid w:val="00395D54"/>
    <w:rsid w:val="00396648"/>
    <w:rsid w:val="003968C5"/>
    <w:rsid w:val="0039723E"/>
    <w:rsid w:val="00397B0F"/>
    <w:rsid w:val="00397D74"/>
    <w:rsid w:val="003A0812"/>
    <w:rsid w:val="003A3040"/>
    <w:rsid w:val="003A3A80"/>
    <w:rsid w:val="003A3EAB"/>
    <w:rsid w:val="003A3F8D"/>
    <w:rsid w:val="003A4A54"/>
    <w:rsid w:val="003A60D1"/>
    <w:rsid w:val="003A62EE"/>
    <w:rsid w:val="003A648A"/>
    <w:rsid w:val="003A70F1"/>
    <w:rsid w:val="003A7124"/>
    <w:rsid w:val="003A76AA"/>
    <w:rsid w:val="003A79F4"/>
    <w:rsid w:val="003B0D21"/>
    <w:rsid w:val="003B12A0"/>
    <w:rsid w:val="003B1393"/>
    <w:rsid w:val="003B22D6"/>
    <w:rsid w:val="003B237A"/>
    <w:rsid w:val="003B316B"/>
    <w:rsid w:val="003B4D28"/>
    <w:rsid w:val="003B5D7E"/>
    <w:rsid w:val="003B6216"/>
    <w:rsid w:val="003B6549"/>
    <w:rsid w:val="003B6B76"/>
    <w:rsid w:val="003B6EA8"/>
    <w:rsid w:val="003B7D41"/>
    <w:rsid w:val="003C0648"/>
    <w:rsid w:val="003C08F9"/>
    <w:rsid w:val="003C110B"/>
    <w:rsid w:val="003C13CA"/>
    <w:rsid w:val="003C1470"/>
    <w:rsid w:val="003C1E39"/>
    <w:rsid w:val="003C3238"/>
    <w:rsid w:val="003C32EE"/>
    <w:rsid w:val="003C36E8"/>
    <w:rsid w:val="003C3D61"/>
    <w:rsid w:val="003C43F2"/>
    <w:rsid w:val="003C461C"/>
    <w:rsid w:val="003C4F0D"/>
    <w:rsid w:val="003C55DF"/>
    <w:rsid w:val="003C601B"/>
    <w:rsid w:val="003C6986"/>
    <w:rsid w:val="003C7233"/>
    <w:rsid w:val="003C723F"/>
    <w:rsid w:val="003C72F8"/>
    <w:rsid w:val="003C7D6D"/>
    <w:rsid w:val="003D302C"/>
    <w:rsid w:val="003D3092"/>
    <w:rsid w:val="003D46F2"/>
    <w:rsid w:val="003D797E"/>
    <w:rsid w:val="003D7BB2"/>
    <w:rsid w:val="003E0FF5"/>
    <w:rsid w:val="003E1A35"/>
    <w:rsid w:val="003E1F35"/>
    <w:rsid w:val="003E2376"/>
    <w:rsid w:val="003E291A"/>
    <w:rsid w:val="003E2D7F"/>
    <w:rsid w:val="003E380C"/>
    <w:rsid w:val="003E3E24"/>
    <w:rsid w:val="003E4E4C"/>
    <w:rsid w:val="003E5181"/>
    <w:rsid w:val="003E5807"/>
    <w:rsid w:val="003E6BEA"/>
    <w:rsid w:val="003E6D16"/>
    <w:rsid w:val="003E722D"/>
    <w:rsid w:val="003E76B5"/>
    <w:rsid w:val="003E77A4"/>
    <w:rsid w:val="003F0001"/>
    <w:rsid w:val="003F01DE"/>
    <w:rsid w:val="003F071E"/>
    <w:rsid w:val="003F0875"/>
    <w:rsid w:val="003F1336"/>
    <w:rsid w:val="003F1D69"/>
    <w:rsid w:val="003F27BB"/>
    <w:rsid w:val="003F30AB"/>
    <w:rsid w:val="003F367D"/>
    <w:rsid w:val="003F4119"/>
    <w:rsid w:val="003F5B2C"/>
    <w:rsid w:val="003F6B96"/>
    <w:rsid w:val="003F6DBA"/>
    <w:rsid w:val="003F7630"/>
    <w:rsid w:val="0040009F"/>
    <w:rsid w:val="00400D53"/>
    <w:rsid w:val="00401041"/>
    <w:rsid w:val="00401A39"/>
    <w:rsid w:val="0040228D"/>
    <w:rsid w:val="00402FAA"/>
    <w:rsid w:val="0040315C"/>
    <w:rsid w:val="004034DE"/>
    <w:rsid w:val="00404367"/>
    <w:rsid w:val="00404AF7"/>
    <w:rsid w:val="0040514B"/>
    <w:rsid w:val="00405F6D"/>
    <w:rsid w:val="00406FB1"/>
    <w:rsid w:val="00407793"/>
    <w:rsid w:val="0040794D"/>
    <w:rsid w:val="00407C0B"/>
    <w:rsid w:val="00410590"/>
    <w:rsid w:val="00410FF7"/>
    <w:rsid w:val="004118A1"/>
    <w:rsid w:val="004126AE"/>
    <w:rsid w:val="00412D87"/>
    <w:rsid w:val="00413C08"/>
    <w:rsid w:val="00413CE2"/>
    <w:rsid w:val="004145D7"/>
    <w:rsid w:val="004146C1"/>
    <w:rsid w:val="004156D2"/>
    <w:rsid w:val="00415787"/>
    <w:rsid w:val="00415A73"/>
    <w:rsid w:val="00417278"/>
    <w:rsid w:val="00417502"/>
    <w:rsid w:val="00417EC6"/>
    <w:rsid w:val="0042008D"/>
    <w:rsid w:val="00420389"/>
    <w:rsid w:val="0042058C"/>
    <w:rsid w:val="004205D9"/>
    <w:rsid w:val="00420921"/>
    <w:rsid w:val="004213B7"/>
    <w:rsid w:val="0042158D"/>
    <w:rsid w:val="00421F94"/>
    <w:rsid w:val="00422AD7"/>
    <w:rsid w:val="0042331D"/>
    <w:rsid w:val="004239AB"/>
    <w:rsid w:val="00423A9A"/>
    <w:rsid w:val="0042631B"/>
    <w:rsid w:val="00426A6C"/>
    <w:rsid w:val="00430570"/>
    <w:rsid w:val="004306C5"/>
    <w:rsid w:val="00430831"/>
    <w:rsid w:val="00431D4C"/>
    <w:rsid w:val="00431DA6"/>
    <w:rsid w:val="004320FC"/>
    <w:rsid w:val="00432309"/>
    <w:rsid w:val="00432493"/>
    <w:rsid w:val="004332D7"/>
    <w:rsid w:val="00433F3D"/>
    <w:rsid w:val="004340C2"/>
    <w:rsid w:val="0043435B"/>
    <w:rsid w:val="004350B5"/>
    <w:rsid w:val="00435102"/>
    <w:rsid w:val="00436051"/>
    <w:rsid w:val="00436A53"/>
    <w:rsid w:val="00437085"/>
    <w:rsid w:val="0044000D"/>
    <w:rsid w:val="004404C1"/>
    <w:rsid w:val="00440BCE"/>
    <w:rsid w:val="00440FE3"/>
    <w:rsid w:val="0044130F"/>
    <w:rsid w:val="0044150A"/>
    <w:rsid w:val="00442443"/>
    <w:rsid w:val="004436F0"/>
    <w:rsid w:val="00445B40"/>
    <w:rsid w:val="00445F17"/>
    <w:rsid w:val="00445F5A"/>
    <w:rsid w:val="004461A0"/>
    <w:rsid w:val="004475F3"/>
    <w:rsid w:val="004479B5"/>
    <w:rsid w:val="00450251"/>
    <w:rsid w:val="00451340"/>
    <w:rsid w:val="004514C5"/>
    <w:rsid w:val="00451941"/>
    <w:rsid w:val="00451AC1"/>
    <w:rsid w:val="00452471"/>
    <w:rsid w:val="00452489"/>
    <w:rsid w:val="00452535"/>
    <w:rsid w:val="00452747"/>
    <w:rsid w:val="00453F62"/>
    <w:rsid w:val="004549E9"/>
    <w:rsid w:val="004557BB"/>
    <w:rsid w:val="00456304"/>
    <w:rsid w:val="0045655E"/>
    <w:rsid w:val="00457020"/>
    <w:rsid w:val="00457EE2"/>
    <w:rsid w:val="00460594"/>
    <w:rsid w:val="00461290"/>
    <w:rsid w:val="0046194B"/>
    <w:rsid w:val="00461A36"/>
    <w:rsid w:val="00462157"/>
    <w:rsid w:val="004622DC"/>
    <w:rsid w:val="004628A0"/>
    <w:rsid w:val="00462F39"/>
    <w:rsid w:val="0046509E"/>
    <w:rsid w:val="004653A5"/>
    <w:rsid w:val="00466671"/>
    <w:rsid w:val="00466A6A"/>
    <w:rsid w:val="00466C63"/>
    <w:rsid w:val="00466F26"/>
    <w:rsid w:val="0047042A"/>
    <w:rsid w:val="00470511"/>
    <w:rsid w:val="00470D10"/>
    <w:rsid w:val="0047173A"/>
    <w:rsid w:val="00471B44"/>
    <w:rsid w:val="00472460"/>
    <w:rsid w:val="0047250E"/>
    <w:rsid w:val="004726C1"/>
    <w:rsid w:val="00472910"/>
    <w:rsid w:val="00473012"/>
    <w:rsid w:val="004737D6"/>
    <w:rsid w:val="00473B07"/>
    <w:rsid w:val="00474D95"/>
    <w:rsid w:val="00475F2B"/>
    <w:rsid w:val="00476370"/>
    <w:rsid w:val="004764BE"/>
    <w:rsid w:val="00476B6E"/>
    <w:rsid w:val="00476D90"/>
    <w:rsid w:val="004775B8"/>
    <w:rsid w:val="00477CBC"/>
    <w:rsid w:val="00480798"/>
    <w:rsid w:val="0048269A"/>
    <w:rsid w:val="004826E0"/>
    <w:rsid w:val="00484325"/>
    <w:rsid w:val="00484443"/>
    <w:rsid w:val="00484C73"/>
    <w:rsid w:val="00485DDE"/>
    <w:rsid w:val="00487046"/>
    <w:rsid w:val="00487398"/>
    <w:rsid w:val="00487980"/>
    <w:rsid w:val="004879EF"/>
    <w:rsid w:val="00487D8E"/>
    <w:rsid w:val="00490054"/>
    <w:rsid w:val="0049037E"/>
    <w:rsid w:val="0049045C"/>
    <w:rsid w:val="0049061F"/>
    <w:rsid w:val="004908A0"/>
    <w:rsid w:val="00490BC7"/>
    <w:rsid w:val="00490BDA"/>
    <w:rsid w:val="00491071"/>
    <w:rsid w:val="004916DE"/>
    <w:rsid w:val="00491D89"/>
    <w:rsid w:val="00492880"/>
    <w:rsid w:val="00492C2A"/>
    <w:rsid w:val="00493A36"/>
    <w:rsid w:val="00493EEF"/>
    <w:rsid w:val="00494ECF"/>
    <w:rsid w:val="00496A8A"/>
    <w:rsid w:val="00496DF3"/>
    <w:rsid w:val="004971C2"/>
    <w:rsid w:val="004A0086"/>
    <w:rsid w:val="004A1726"/>
    <w:rsid w:val="004A22FD"/>
    <w:rsid w:val="004A2466"/>
    <w:rsid w:val="004A3151"/>
    <w:rsid w:val="004A40E4"/>
    <w:rsid w:val="004A4C55"/>
    <w:rsid w:val="004A4DE8"/>
    <w:rsid w:val="004A61DE"/>
    <w:rsid w:val="004A6CFF"/>
    <w:rsid w:val="004A75D4"/>
    <w:rsid w:val="004A7A6C"/>
    <w:rsid w:val="004B0596"/>
    <w:rsid w:val="004B05F6"/>
    <w:rsid w:val="004B0E43"/>
    <w:rsid w:val="004B12EB"/>
    <w:rsid w:val="004B181D"/>
    <w:rsid w:val="004B28B5"/>
    <w:rsid w:val="004B37AD"/>
    <w:rsid w:val="004B3EF7"/>
    <w:rsid w:val="004B4889"/>
    <w:rsid w:val="004B6037"/>
    <w:rsid w:val="004B7B6E"/>
    <w:rsid w:val="004C0B9D"/>
    <w:rsid w:val="004C2CCC"/>
    <w:rsid w:val="004C3368"/>
    <w:rsid w:val="004C380E"/>
    <w:rsid w:val="004C5664"/>
    <w:rsid w:val="004C60E9"/>
    <w:rsid w:val="004C67A2"/>
    <w:rsid w:val="004C771D"/>
    <w:rsid w:val="004C7926"/>
    <w:rsid w:val="004D03F7"/>
    <w:rsid w:val="004D08AF"/>
    <w:rsid w:val="004D111D"/>
    <w:rsid w:val="004D13CE"/>
    <w:rsid w:val="004D14E6"/>
    <w:rsid w:val="004D1643"/>
    <w:rsid w:val="004D260E"/>
    <w:rsid w:val="004D27B8"/>
    <w:rsid w:val="004D4511"/>
    <w:rsid w:val="004D4E7B"/>
    <w:rsid w:val="004D6262"/>
    <w:rsid w:val="004D657D"/>
    <w:rsid w:val="004D6CE0"/>
    <w:rsid w:val="004E0430"/>
    <w:rsid w:val="004E194A"/>
    <w:rsid w:val="004E1A05"/>
    <w:rsid w:val="004E1B6B"/>
    <w:rsid w:val="004E1CCC"/>
    <w:rsid w:val="004E2672"/>
    <w:rsid w:val="004E27BB"/>
    <w:rsid w:val="004E2B2C"/>
    <w:rsid w:val="004E2C78"/>
    <w:rsid w:val="004E2E49"/>
    <w:rsid w:val="004E37E5"/>
    <w:rsid w:val="004E3BA3"/>
    <w:rsid w:val="004E3CC1"/>
    <w:rsid w:val="004E4AA6"/>
    <w:rsid w:val="004E6DC8"/>
    <w:rsid w:val="004E6DEC"/>
    <w:rsid w:val="004F04B7"/>
    <w:rsid w:val="004F05EE"/>
    <w:rsid w:val="004F0C4F"/>
    <w:rsid w:val="004F0D7C"/>
    <w:rsid w:val="004F1C3A"/>
    <w:rsid w:val="004F1D4C"/>
    <w:rsid w:val="004F1F81"/>
    <w:rsid w:val="004F2FB4"/>
    <w:rsid w:val="004F3B44"/>
    <w:rsid w:val="004F512E"/>
    <w:rsid w:val="004F5206"/>
    <w:rsid w:val="004F54C6"/>
    <w:rsid w:val="004F61D4"/>
    <w:rsid w:val="004F7405"/>
    <w:rsid w:val="004F7846"/>
    <w:rsid w:val="004F7D21"/>
    <w:rsid w:val="004F7D32"/>
    <w:rsid w:val="0050145F"/>
    <w:rsid w:val="005015EE"/>
    <w:rsid w:val="00501F9F"/>
    <w:rsid w:val="005022DB"/>
    <w:rsid w:val="005029CD"/>
    <w:rsid w:val="00503566"/>
    <w:rsid w:val="00503983"/>
    <w:rsid w:val="0050592E"/>
    <w:rsid w:val="00505B37"/>
    <w:rsid w:val="005073C4"/>
    <w:rsid w:val="00507A8D"/>
    <w:rsid w:val="00507AFB"/>
    <w:rsid w:val="005107EF"/>
    <w:rsid w:val="005108D3"/>
    <w:rsid w:val="00510A29"/>
    <w:rsid w:val="00512092"/>
    <w:rsid w:val="005124C4"/>
    <w:rsid w:val="0051254E"/>
    <w:rsid w:val="00515D33"/>
    <w:rsid w:val="005161F5"/>
    <w:rsid w:val="005214A0"/>
    <w:rsid w:val="00522FF1"/>
    <w:rsid w:val="00524122"/>
    <w:rsid w:val="00524B46"/>
    <w:rsid w:val="00525518"/>
    <w:rsid w:val="005267CC"/>
    <w:rsid w:val="00527AED"/>
    <w:rsid w:val="0053062C"/>
    <w:rsid w:val="005308F0"/>
    <w:rsid w:val="00530DE5"/>
    <w:rsid w:val="00532FC2"/>
    <w:rsid w:val="00533B1D"/>
    <w:rsid w:val="005343B5"/>
    <w:rsid w:val="005354BC"/>
    <w:rsid w:val="005355A1"/>
    <w:rsid w:val="00535EE0"/>
    <w:rsid w:val="00535FA4"/>
    <w:rsid w:val="00536094"/>
    <w:rsid w:val="00536D14"/>
    <w:rsid w:val="00536E19"/>
    <w:rsid w:val="00536E97"/>
    <w:rsid w:val="00540A06"/>
    <w:rsid w:val="00541073"/>
    <w:rsid w:val="005427B2"/>
    <w:rsid w:val="00543B1A"/>
    <w:rsid w:val="00545715"/>
    <w:rsid w:val="00545B3E"/>
    <w:rsid w:val="0054779C"/>
    <w:rsid w:val="00547843"/>
    <w:rsid w:val="005479FA"/>
    <w:rsid w:val="00550B5B"/>
    <w:rsid w:val="005510BA"/>
    <w:rsid w:val="00551B72"/>
    <w:rsid w:val="00551FB9"/>
    <w:rsid w:val="00552391"/>
    <w:rsid w:val="00553EE2"/>
    <w:rsid w:val="005542A3"/>
    <w:rsid w:val="0055444C"/>
    <w:rsid w:val="00554DAC"/>
    <w:rsid w:val="005552B4"/>
    <w:rsid w:val="0055657E"/>
    <w:rsid w:val="00557CE8"/>
    <w:rsid w:val="00560630"/>
    <w:rsid w:val="00560799"/>
    <w:rsid w:val="005607FD"/>
    <w:rsid w:val="00561087"/>
    <w:rsid w:val="00561805"/>
    <w:rsid w:val="00561C3A"/>
    <w:rsid w:val="0056325D"/>
    <w:rsid w:val="00563B2E"/>
    <w:rsid w:val="00563FD9"/>
    <w:rsid w:val="00564879"/>
    <w:rsid w:val="00564956"/>
    <w:rsid w:val="00564AA2"/>
    <w:rsid w:val="00565FAE"/>
    <w:rsid w:val="005668CE"/>
    <w:rsid w:val="005670C1"/>
    <w:rsid w:val="00567856"/>
    <w:rsid w:val="00567A3E"/>
    <w:rsid w:val="00567A81"/>
    <w:rsid w:val="00570EFE"/>
    <w:rsid w:val="005728EC"/>
    <w:rsid w:val="00572B0E"/>
    <w:rsid w:val="00572D42"/>
    <w:rsid w:val="005735D3"/>
    <w:rsid w:val="00573AB0"/>
    <w:rsid w:val="0057517A"/>
    <w:rsid w:val="005762A2"/>
    <w:rsid w:val="005764CF"/>
    <w:rsid w:val="00576A8A"/>
    <w:rsid w:val="00577844"/>
    <w:rsid w:val="00577845"/>
    <w:rsid w:val="00577BBD"/>
    <w:rsid w:val="0058034E"/>
    <w:rsid w:val="00580702"/>
    <w:rsid w:val="00580848"/>
    <w:rsid w:val="0058100B"/>
    <w:rsid w:val="005813BF"/>
    <w:rsid w:val="005823EB"/>
    <w:rsid w:val="00582F9D"/>
    <w:rsid w:val="0058344E"/>
    <w:rsid w:val="0058428F"/>
    <w:rsid w:val="00584B3D"/>
    <w:rsid w:val="00585AC8"/>
    <w:rsid w:val="00586211"/>
    <w:rsid w:val="00586FCF"/>
    <w:rsid w:val="00587987"/>
    <w:rsid w:val="00590768"/>
    <w:rsid w:val="00590997"/>
    <w:rsid w:val="0059110C"/>
    <w:rsid w:val="005914F3"/>
    <w:rsid w:val="005918FC"/>
    <w:rsid w:val="00591C1D"/>
    <w:rsid w:val="00592134"/>
    <w:rsid w:val="005926AD"/>
    <w:rsid w:val="0059273A"/>
    <w:rsid w:val="00592E1C"/>
    <w:rsid w:val="0059432C"/>
    <w:rsid w:val="00594905"/>
    <w:rsid w:val="0059518E"/>
    <w:rsid w:val="00595AE4"/>
    <w:rsid w:val="00596E27"/>
    <w:rsid w:val="00597201"/>
    <w:rsid w:val="005A060E"/>
    <w:rsid w:val="005A06BC"/>
    <w:rsid w:val="005A0BB7"/>
    <w:rsid w:val="005A1D39"/>
    <w:rsid w:val="005A3D70"/>
    <w:rsid w:val="005A432A"/>
    <w:rsid w:val="005A46FF"/>
    <w:rsid w:val="005A54A4"/>
    <w:rsid w:val="005A566D"/>
    <w:rsid w:val="005A6A0A"/>
    <w:rsid w:val="005B0A2A"/>
    <w:rsid w:val="005B29C6"/>
    <w:rsid w:val="005B3E7F"/>
    <w:rsid w:val="005B4F8D"/>
    <w:rsid w:val="005B55C0"/>
    <w:rsid w:val="005B675F"/>
    <w:rsid w:val="005B6E9C"/>
    <w:rsid w:val="005B711C"/>
    <w:rsid w:val="005C0090"/>
    <w:rsid w:val="005C0403"/>
    <w:rsid w:val="005C09F6"/>
    <w:rsid w:val="005C2537"/>
    <w:rsid w:val="005C317F"/>
    <w:rsid w:val="005C3251"/>
    <w:rsid w:val="005C341C"/>
    <w:rsid w:val="005C3824"/>
    <w:rsid w:val="005C4B59"/>
    <w:rsid w:val="005C4E94"/>
    <w:rsid w:val="005C6A79"/>
    <w:rsid w:val="005C6C7B"/>
    <w:rsid w:val="005D1753"/>
    <w:rsid w:val="005D2434"/>
    <w:rsid w:val="005D25A4"/>
    <w:rsid w:val="005D45E7"/>
    <w:rsid w:val="005D5282"/>
    <w:rsid w:val="005D599D"/>
    <w:rsid w:val="005D5CEE"/>
    <w:rsid w:val="005D6095"/>
    <w:rsid w:val="005D68B6"/>
    <w:rsid w:val="005D7057"/>
    <w:rsid w:val="005D7B03"/>
    <w:rsid w:val="005D7DBA"/>
    <w:rsid w:val="005E1518"/>
    <w:rsid w:val="005E1846"/>
    <w:rsid w:val="005E1902"/>
    <w:rsid w:val="005E28F0"/>
    <w:rsid w:val="005E2D10"/>
    <w:rsid w:val="005E3119"/>
    <w:rsid w:val="005E35D0"/>
    <w:rsid w:val="005E3EF2"/>
    <w:rsid w:val="005E45E7"/>
    <w:rsid w:val="005E498F"/>
    <w:rsid w:val="005E4F10"/>
    <w:rsid w:val="005E64A2"/>
    <w:rsid w:val="005F0161"/>
    <w:rsid w:val="005F05BC"/>
    <w:rsid w:val="005F0D7C"/>
    <w:rsid w:val="005F0ED2"/>
    <w:rsid w:val="005F1939"/>
    <w:rsid w:val="005F1998"/>
    <w:rsid w:val="005F1A63"/>
    <w:rsid w:val="005F3341"/>
    <w:rsid w:val="005F396B"/>
    <w:rsid w:val="005F3C43"/>
    <w:rsid w:val="005F5486"/>
    <w:rsid w:val="005F69FE"/>
    <w:rsid w:val="005F7012"/>
    <w:rsid w:val="005F709E"/>
    <w:rsid w:val="005F70C2"/>
    <w:rsid w:val="005F7645"/>
    <w:rsid w:val="00600AA6"/>
    <w:rsid w:val="00601032"/>
    <w:rsid w:val="00601E03"/>
    <w:rsid w:val="00601F3D"/>
    <w:rsid w:val="00602573"/>
    <w:rsid w:val="00603B5B"/>
    <w:rsid w:val="00603C0C"/>
    <w:rsid w:val="0060428C"/>
    <w:rsid w:val="00604930"/>
    <w:rsid w:val="00604D5B"/>
    <w:rsid w:val="00604D92"/>
    <w:rsid w:val="00607125"/>
    <w:rsid w:val="00607E91"/>
    <w:rsid w:val="006107CB"/>
    <w:rsid w:val="006129AE"/>
    <w:rsid w:val="00613D4F"/>
    <w:rsid w:val="00614158"/>
    <w:rsid w:val="00615257"/>
    <w:rsid w:val="0061554E"/>
    <w:rsid w:val="0061568E"/>
    <w:rsid w:val="0061611B"/>
    <w:rsid w:val="006163EB"/>
    <w:rsid w:val="0061700D"/>
    <w:rsid w:val="00617159"/>
    <w:rsid w:val="0061793D"/>
    <w:rsid w:val="00617A8E"/>
    <w:rsid w:val="00620E13"/>
    <w:rsid w:val="00621114"/>
    <w:rsid w:val="00621A90"/>
    <w:rsid w:val="00622568"/>
    <w:rsid w:val="006225D8"/>
    <w:rsid w:val="00622BD8"/>
    <w:rsid w:val="0062341B"/>
    <w:rsid w:val="00624AB9"/>
    <w:rsid w:val="00624EBD"/>
    <w:rsid w:val="006251FF"/>
    <w:rsid w:val="00625648"/>
    <w:rsid w:val="006256B9"/>
    <w:rsid w:val="006256BB"/>
    <w:rsid w:val="00626439"/>
    <w:rsid w:val="00627ACD"/>
    <w:rsid w:val="00627CF2"/>
    <w:rsid w:val="00627DD4"/>
    <w:rsid w:val="00630249"/>
    <w:rsid w:val="006305C7"/>
    <w:rsid w:val="00630E6E"/>
    <w:rsid w:val="00632385"/>
    <w:rsid w:val="00632592"/>
    <w:rsid w:val="00633D9D"/>
    <w:rsid w:val="00633E8C"/>
    <w:rsid w:val="00634BEA"/>
    <w:rsid w:val="00634F7C"/>
    <w:rsid w:val="00635902"/>
    <w:rsid w:val="0063595B"/>
    <w:rsid w:val="00636A35"/>
    <w:rsid w:val="0063726C"/>
    <w:rsid w:val="006379BE"/>
    <w:rsid w:val="00637B82"/>
    <w:rsid w:val="00637CC9"/>
    <w:rsid w:val="00637D80"/>
    <w:rsid w:val="00640890"/>
    <w:rsid w:val="00642525"/>
    <w:rsid w:val="00642903"/>
    <w:rsid w:val="00642A9C"/>
    <w:rsid w:val="00642D08"/>
    <w:rsid w:val="006437FF"/>
    <w:rsid w:val="006440BF"/>
    <w:rsid w:val="00644314"/>
    <w:rsid w:val="00644C42"/>
    <w:rsid w:val="006461B5"/>
    <w:rsid w:val="006466A7"/>
    <w:rsid w:val="00646BE7"/>
    <w:rsid w:val="00650331"/>
    <w:rsid w:val="0065102E"/>
    <w:rsid w:val="0065140E"/>
    <w:rsid w:val="0065499E"/>
    <w:rsid w:val="00654AEF"/>
    <w:rsid w:val="00654CBB"/>
    <w:rsid w:val="00654EFC"/>
    <w:rsid w:val="00654F5D"/>
    <w:rsid w:val="006558D9"/>
    <w:rsid w:val="00655D84"/>
    <w:rsid w:val="00657A97"/>
    <w:rsid w:val="00657EDA"/>
    <w:rsid w:val="00657FDD"/>
    <w:rsid w:val="00660144"/>
    <w:rsid w:val="00660149"/>
    <w:rsid w:val="006619A1"/>
    <w:rsid w:val="00661FCE"/>
    <w:rsid w:val="00662BB3"/>
    <w:rsid w:val="006632A1"/>
    <w:rsid w:val="006633CB"/>
    <w:rsid w:val="00663B25"/>
    <w:rsid w:val="00664C04"/>
    <w:rsid w:val="00665ADD"/>
    <w:rsid w:val="00666065"/>
    <w:rsid w:val="00666419"/>
    <w:rsid w:val="00666538"/>
    <w:rsid w:val="006675F5"/>
    <w:rsid w:val="0066771B"/>
    <w:rsid w:val="0067030A"/>
    <w:rsid w:val="00670D05"/>
    <w:rsid w:val="00670F2B"/>
    <w:rsid w:val="006715F3"/>
    <w:rsid w:val="006721EE"/>
    <w:rsid w:val="00672743"/>
    <w:rsid w:val="006730D4"/>
    <w:rsid w:val="00673C05"/>
    <w:rsid w:val="00674D8C"/>
    <w:rsid w:val="00675B92"/>
    <w:rsid w:val="006773E8"/>
    <w:rsid w:val="00677973"/>
    <w:rsid w:val="0068130B"/>
    <w:rsid w:val="006820EF"/>
    <w:rsid w:val="00682A64"/>
    <w:rsid w:val="00682F49"/>
    <w:rsid w:val="006833C0"/>
    <w:rsid w:val="0068358E"/>
    <w:rsid w:val="0068462B"/>
    <w:rsid w:val="006846EA"/>
    <w:rsid w:val="00685112"/>
    <w:rsid w:val="00685541"/>
    <w:rsid w:val="00685C36"/>
    <w:rsid w:val="0068633D"/>
    <w:rsid w:val="00686A31"/>
    <w:rsid w:val="0068758C"/>
    <w:rsid w:val="00690584"/>
    <w:rsid w:val="0069199B"/>
    <w:rsid w:val="00691D3F"/>
    <w:rsid w:val="00691E35"/>
    <w:rsid w:val="00692695"/>
    <w:rsid w:val="00692CD6"/>
    <w:rsid w:val="00692D6B"/>
    <w:rsid w:val="00693A4F"/>
    <w:rsid w:val="006959F6"/>
    <w:rsid w:val="00696634"/>
    <w:rsid w:val="00696DF8"/>
    <w:rsid w:val="00697432"/>
    <w:rsid w:val="00697493"/>
    <w:rsid w:val="00697778"/>
    <w:rsid w:val="00697931"/>
    <w:rsid w:val="00697F13"/>
    <w:rsid w:val="006A018F"/>
    <w:rsid w:val="006A025E"/>
    <w:rsid w:val="006A1848"/>
    <w:rsid w:val="006A2755"/>
    <w:rsid w:val="006A34AD"/>
    <w:rsid w:val="006A4EB7"/>
    <w:rsid w:val="006A58DC"/>
    <w:rsid w:val="006A6D18"/>
    <w:rsid w:val="006A6EB2"/>
    <w:rsid w:val="006A7852"/>
    <w:rsid w:val="006A7C2D"/>
    <w:rsid w:val="006A7F8B"/>
    <w:rsid w:val="006B01B7"/>
    <w:rsid w:val="006B117F"/>
    <w:rsid w:val="006B1DEA"/>
    <w:rsid w:val="006B2014"/>
    <w:rsid w:val="006B27D8"/>
    <w:rsid w:val="006B2BD0"/>
    <w:rsid w:val="006B318A"/>
    <w:rsid w:val="006B385B"/>
    <w:rsid w:val="006B3903"/>
    <w:rsid w:val="006B4750"/>
    <w:rsid w:val="006B5DC7"/>
    <w:rsid w:val="006B68A3"/>
    <w:rsid w:val="006C06E6"/>
    <w:rsid w:val="006C07BA"/>
    <w:rsid w:val="006C17B5"/>
    <w:rsid w:val="006C1A0B"/>
    <w:rsid w:val="006C1B9A"/>
    <w:rsid w:val="006C250B"/>
    <w:rsid w:val="006C25C3"/>
    <w:rsid w:val="006C25D7"/>
    <w:rsid w:val="006C2611"/>
    <w:rsid w:val="006C2703"/>
    <w:rsid w:val="006C316A"/>
    <w:rsid w:val="006C36E4"/>
    <w:rsid w:val="006C3D95"/>
    <w:rsid w:val="006C4615"/>
    <w:rsid w:val="006C4B38"/>
    <w:rsid w:val="006C5D3C"/>
    <w:rsid w:val="006C5F60"/>
    <w:rsid w:val="006C60C8"/>
    <w:rsid w:val="006C6BFD"/>
    <w:rsid w:val="006C6FA4"/>
    <w:rsid w:val="006C711F"/>
    <w:rsid w:val="006C7684"/>
    <w:rsid w:val="006C7A9D"/>
    <w:rsid w:val="006D08AF"/>
    <w:rsid w:val="006D1514"/>
    <w:rsid w:val="006D3E02"/>
    <w:rsid w:val="006D3F4C"/>
    <w:rsid w:val="006D5704"/>
    <w:rsid w:val="006D61DB"/>
    <w:rsid w:val="006D6896"/>
    <w:rsid w:val="006D6CAA"/>
    <w:rsid w:val="006D740B"/>
    <w:rsid w:val="006D75E5"/>
    <w:rsid w:val="006D7877"/>
    <w:rsid w:val="006D7F7C"/>
    <w:rsid w:val="006E05E2"/>
    <w:rsid w:val="006E0FA3"/>
    <w:rsid w:val="006E0FBF"/>
    <w:rsid w:val="006E139E"/>
    <w:rsid w:val="006E1C36"/>
    <w:rsid w:val="006E2046"/>
    <w:rsid w:val="006E2581"/>
    <w:rsid w:val="006E322F"/>
    <w:rsid w:val="006E3AA6"/>
    <w:rsid w:val="006E3ECE"/>
    <w:rsid w:val="006E4804"/>
    <w:rsid w:val="006E5ED3"/>
    <w:rsid w:val="006E6448"/>
    <w:rsid w:val="006E7E0C"/>
    <w:rsid w:val="006F0D24"/>
    <w:rsid w:val="006F1149"/>
    <w:rsid w:val="006F1448"/>
    <w:rsid w:val="006F1F4B"/>
    <w:rsid w:val="006F2B9C"/>
    <w:rsid w:val="006F2EF6"/>
    <w:rsid w:val="006F37D8"/>
    <w:rsid w:val="006F3C09"/>
    <w:rsid w:val="006F4A8E"/>
    <w:rsid w:val="006F4B0D"/>
    <w:rsid w:val="006F50DE"/>
    <w:rsid w:val="006F5479"/>
    <w:rsid w:val="006F6660"/>
    <w:rsid w:val="006F74CE"/>
    <w:rsid w:val="006F774C"/>
    <w:rsid w:val="006F7BDA"/>
    <w:rsid w:val="006F7F9E"/>
    <w:rsid w:val="00701105"/>
    <w:rsid w:val="00701AF2"/>
    <w:rsid w:val="00702410"/>
    <w:rsid w:val="007029C9"/>
    <w:rsid w:val="00703151"/>
    <w:rsid w:val="007036CE"/>
    <w:rsid w:val="007037A5"/>
    <w:rsid w:val="0070382D"/>
    <w:rsid w:val="00703C0B"/>
    <w:rsid w:val="007044D8"/>
    <w:rsid w:val="0070528A"/>
    <w:rsid w:val="0070545E"/>
    <w:rsid w:val="00705D55"/>
    <w:rsid w:val="00705E0A"/>
    <w:rsid w:val="00706078"/>
    <w:rsid w:val="00706DE2"/>
    <w:rsid w:val="0070799B"/>
    <w:rsid w:val="00707AD9"/>
    <w:rsid w:val="00711167"/>
    <w:rsid w:val="007118E6"/>
    <w:rsid w:val="00712E8D"/>
    <w:rsid w:val="00712F7F"/>
    <w:rsid w:val="00713E3E"/>
    <w:rsid w:val="007140C3"/>
    <w:rsid w:val="0071448E"/>
    <w:rsid w:val="00714789"/>
    <w:rsid w:val="00715E7A"/>
    <w:rsid w:val="00715E88"/>
    <w:rsid w:val="00716906"/>
    <w:rsid w:val="007169B3"/>
    <w:rsid w:val="007169D9"/>
    <w:rsid w:val="007217BF"/>
    <w:rsid w:val="00722143"/>
    <w:rsid w:val="007226C1"/>
    <w:rsid w:val="00722B2E"/>
    <w:rsid w:val="0072302E"/>
    <w:rsid w:val="00723389"/>
    <w:rsid w:val="007235AD"/>
    <w:rsid w:val="007236E3"/>
    <w:rsid w:val="00723AFC"/>
    <w:rsid w:val="007243B5"/>
    <w:rsid w:val="00724D51"/>
    <w:rsid w:val="00725566"/>
    <w:rsid w:val="00726287"/>
    <w:rsid w:val="00727029"/>
    <w:rsid w:val="0072738D"/>
    <w:rsid w:val="00727BF7"/>
    <w:rsid w:val="00730414"/>
    <w:rsid w:val="007313C1"/>
    <w:rsid w:val="007319AC"/>
    <w:rsid w:val="007325BF"/>
    <w:rsid w:val="00732924"/>
    <w:rsid w:val="00732BB3"/>
    <w:rsid w:val="00732E22"/>
    <w:rsid w:val="0073300A"/>
    <w:rsid w:val="00733D94"/>
    <w:rsid w:val="0073450B"/>
    <w:rsid w:val="007351F9"/>
    <w:rsid w:val="0073534D"/>
    <w:rsid w:val="00735FE3"/>
    <w:rsid w:val="00736296"/>
    <w:rsid w:val="007362C6"/>
    <w:rsid w:val="00737215"/>
    <w:rsid w:val="007372A0"/>
    <w:rsid w:val="00737707"/>
    <w:rsid w:val="00737E29"/>
    <w:rsid w:val="00740198"/>
    <w:rsid w:val="00740FC7"/>
    <w:rsid w:val="007422E0"/>
    <w:rsid w:val="00743123"/>
    <w:rsid w:val="007434F6"/>
    <w:rsid w:val="00743DA3"/>
    <w:rsid w:val="00743E0B"/>
    <w:rsid w:val="00744285"/>
    <w:rsid w:val="00744638"/>
    <w:rsid w:val="00745CFE"/>
    <w:rsid w:val="00747421"/>
    <w:rsid w:val="00747B70"/>
    <w:rsid w:val="00750652"/>
    <w:rsid w:val="007517AA"/>
    <w:rsid w:val="00751EF5"/>
    <w:rsid w:val="007536AE"/>
    <w:rsid w:val="00753CA3"/>
    <w:rsid w:val="00755609"/>
    <w:rsid w:val="00756788"/>
    <w:rsid w:val="007567FE"/>
    <w:rsid w:val="007568B2"/>
    <w:rsid w:val="00756ADF"/>
    <w:rsid w:val="007578F6"/>
    <w:rsid w:val="00757C7A"/>
    <w:rsid w:val="007604B9"/>
    <w:rsid w:val="00760559"/>
    <w:rsid w:val="00760F82"/>
    <w:rsid w:val="007613C2"/>
    <w:rsid w:val="007626CB"/>
    <w:rsid w:val="0076375E"/>
    <w:rsid w:val="00763AF0"/>
    <w:rsid w:val="00763C4C"/>
    <w:rsid w:val="00764444"/>
    <w:rsid w:val="00764906"/>
    <w:rsid w:val="00764B45"/>
    <w:rsid w:val="00764BAF"/>
    <w:rsid w:val="00764BD9"/>
    <w:rsid w:val="00765734"/>
    <w:rsid w:val="007662DD"/>
    <w:rsid w:val="0076675E"/>
    <w:rsid w:val="00766F01"/>
    <w:rsid w:val="0076782B"/>
    <w:rsid w:val="007678EB"/>
    <w:rsid w:val="00770065"/>
    <w:rsid w:val="007710D0"/>
    <w:rsid w:val="007716A4"/>
    <w:rsid w:val="00772797"/>
    <w:rsid w:val="0077380C"/>
    <w:rsid w:val="00773B68"/>
    <w:rsid w:val="007751EE"/>
    <w:rsid w:val="0077534F"/>
    <w:rsid w:val="00775C1B"/>
    <w:rsid w:val="0077647D"/>
    <w:rsid w:val="007805C1"/>
    <w:rsid w:val="00780A20"/>
    <w:rsid w:val="00780AD4"/>
    <w:rsid w:val="00780C18"/>
    <w:rsid w:val="00782C9F"/>
    <w:rsid w:val="00782D84"/>
    <w:rsid w:val="00782E95"/>
    <w:rsid w:val="00783219"/>
    <w:rsid w:val="00783368"/>
    <w:rsid w:val="00783D04"/>
    <w:rsid w:val="00785E33"/>
    <w:rsid w:val="0078660A"/>
    <w:rsid w:val="007866B6"/>
    <w:rsid w:val="00787663"/>
    <w:rsid w:val="0078790C"/>
    <w:rsid w:val="007911BB"/>
    <w:rsid w:val="0079122E"/>
    <w:rsid w:val="0079145B"/>
    <w:rsid w:val="007923F8"/>
    <w:rsid w:val="00792974"/>
    <w:rsid w:val="007932C9"/>
    <w:rsid w:val="00793E44"/>
    <w:rsid w:val="00794895"/>
    <w:rsid w:val="0079518C"/>
    <w:rsid w:val="00795298"/>
    <w:rsid w:val="00796234"/>
    <w:rsid w:val="00796832"/>
    <w:rsid w:val="00797A75"/>
    <w:rsid w:val="007A1D4D"/>
    <w:rsid w:val="007A2270"/>
    <w:rsid w:val="007A2D5C"/>
    <w:rsid w:val="007A4286"/>
    <w:rsid w:val="007A4476"/>
    <w:rsid w:val="007A45E3"/>
    <w:rsid w:val="007A4C0D"/>
    <w:rsid w:val="007A50C6"/>
    <w:rsid w:val="007A546D"/>
    <w:rsid w:val="007A577B"/>
    <w:rsid w:val="007A6269"/>
    <w:rsid w:val="007A6C9E"/>
    <w:rsid w:val="007A6F4B"/>
    <w:rsid w:val="007A7398"/>
    <w:rsid w:val="007B001E"/>
    <w:rsid w:val="007B0DE0"/>
    <w:rsid w:val="007B124A"/>
    <w:rsid w:val="007B19FD"/>
    <w:rsid w:val="007B1BF0"/>
    <w:rsid w:val="007B1F67"/>
    <w:rsid w:val="007B23FD"/>
    <w:rsid w:val="007B300E"/>
    <w:rsid w:val="007B3854"/>
    <w:rsid w:val="007B3F44"/>
    <w:rsid w:val="007B4BE6"/>
    <w:rsid w:val="007B4F44"/>
    <w:rsid w:val="007B5CD7"/>
    <w:rsid w:val="007B5E5C"/>
    <w:rsid w:val="007B7764"/>
    <w:rsid w:val="007C084D"/>
    <w:rsid w:val="007C2574"/>
    <w:rsid w:val="007C3EC7"/>
    <w:rsid w:val="007C4B75"/>
    <w:rsid w:val="007C6A8B"/>
    <w:rsid w:val="007C6C53"/>
    <w:rsid w:val="007C6F9E"/>
    <w:rsid w:val="007C7239"/>
    <w:rsid w:val="007C78B6"/>
    <w:rsid w:val="007D1F1E"/>
    <w:rsid w:val="007D2DF4"/>
    <w:rsid w:val="007D36C4"/>
    <w:rsid w:val="007D40C8"/>
    <w:rsid w:val="007D4225"/>
    <w:rsid w:val="007D44B7"/>
    <w:rsid w:val="007D497B"/>
    <w:rsid w:val="007D50D0"/>
    <w:rsid w:val="007D5E92"/>
    <w:rsid w:val="007D6002"/>
    <w:rsid w:val="007D644E"/>
    <w:rsid w:val="007D64C1"/>
    <w:rsid w:val="007D6673"/>
    <w:rsid w:val="007D767F"/>
    <w:rsid w:val="007E110C"/>
    <w:rsid w:val="007E20C9"/>
    <w:rsid w:val="007E37B7"/>
    <w:rsid w:val="007E42B8"/>
    <w:rsid w:val="007E494D"/>
    <w:rsid w:val="007E52C4"/>
    <w:rsid w:val="007E57BA"/>
    <w:rsid w:val="007E5960"/>
    <w:rsid w:val="007E5BE8"/>
    <w:rsid w:val="007E63E3"/>
    <w:rsid w:val="007E66E1"/>
    <w:rsid w:val="007E6A45"/>
    <w:rsid w:val="007E6CA2"/>
    <w:rsid w:val="007E6DE6"/>
    <w:rsid w:val="007E7877"/>
    <w:rsid w:val="007E7B01"/>
    <w:rsid w:val="007E7B92"/>
    <w:rsid w:val="007E7CA4"/>
    <w:rsid w:val="007F04F1"/>
    <w:rsid w:val="007F1938"/>
    <w:rsid w:val="007F2CED"/>
    <w:rsid w:val="007F3783"/>
    <w:rsid w:val="007F38EF"/>
    <w:rsid w:val="007F3F9A"/>
    <w:rsid w:val="007F4DF7"/>
    <w:rsid w:val="007F4F40"/>
    <w:rsid w:val="007F5542"/>
    <w:rsid w:val="007F5E6E"/>
    <w:rsid w:val="007F67BD"/>
    <w:rsid w:val="007F67D8"/>
    <w:rsid w:val="007F6903"/>
    <w:rsid w:val="007F6C45"/>
    <w:rsid w:val="007F73DC"/>
    <w:rsid w:val="007F76A8"/>
    <w:rsid w:val="007F7F55"/>
    <w:rsid w:val="0080123A"/>
    <w:rsid w:val="00801530"/>
    <w:rsid w:val="0080185D"/>
    <w:rsid w:val="00801D30"/>
    <w:rsid w:val="00802CEF"/>
    <w:rsid w:val="00802D02"/>
    <w:rsid w:val="00802D32"/>
    <w:rsid w:val="00803109"/>
    <w:rsid w:val="00803BF0"/>
    <w:rsid w:val="00803F90"/>
    <w:rsid w:val="0080598C"/>
    <w:rsid w:val="0080633E"/>
    <w:rsid w:val="00807C2C"/>
    <w:rsid w:val="00810873"/>
    <w:rsid w:val="00810BEB"/>
    <w:rsid w:val="008110AD"/>
    <w:rsid w:val="00811131"/>
    <w:rsid w:val="008120FC"/>
    <w:rsid w:val="00814AB3"/>
    <w:rsid w:val="00814BF4"/>
    <w:rsid w:val="00814DEB"/>
    <w:rsid w:val="00814DF2"/>
    <w:rsid w:val="008153A1"/>
    <w:rsid w:val="00815577"/>
    <w:rsid w:val="0081592B"/>
    <w:rsid w:val="00815A5C"/>
    <w:rsid w:val="00816080"/>
    <w:rsid w:val="0081655C"/>
    <w:rsid w:val="00817731"/>
    <w:rsid w:val="00817CDA"/>
    <w:rsid w:val="00817D9D"/>
    <w:rsid w:val="00820909"/>
    <w:rsid w:val="00820FCF"/>
    <w:rsid w:val="008230E1"/>
    <w:rsid w:val="0082310A"/>
    <w:rsid w:val="008241FF"/>
    <w:rsid w:val="00824F91"/>
    <w:rsid w:val="00825390"/>
    <w:rsid w:val="00826EE2"/>
    <w:rsid w:val="00827316"/>
    <w:rsid w:val="0082736D"/>
    <w:rsid w:val="00830494"/>
    <w:rsid w:val="0083151B"/>
    <w:rsid w:val="0083264B"/>
    <w:rsid w:val="0083578F"/>
    <w:rsid w:val="00835D28"/>
    <w:rsid w:val="00836DAF"/>
    <w:rsid w:val="00836DD4"/>
    <w:rsid w:val="008372FB"/>
    <w:rsid w:val="00837FF8"/>
    <w:rsid w:val="00840799"/>
    <w:rsid w:val="0084079A"/>
    <w:rsid w:val="00840B5E"/>
    <w:rsid w:val="00842808"/>
    <w:rsid w:val="00842B5A"/>
    <w:rsid w:val="00842B7D"/>
    <w:rsid w:val="008442BC"/>
    <w:rsid w:val="0084447D"/>
    <w:rsid w:val="00844B49"/>
    <w:rsid w:val="00844E16"/>
    <w:rsid w:val="008450D3"/>
    <w:rsid w:val="0084584F"/>
    <w:rsid w:val="00845F6A"/>
    <w:rsid w:val="008462BA"/>
    <w:rsid w:val="008476B2"/>
    <w:rsid w:val="00851134"/>
    <w:rsid w:val="008515B0"/>
    <w:rsid w:val="00851843"/>
    <w:rsid w:val="00851DCC"/>
    <w:rsid w:val="008522F7"/>
    <w:rsid w:val="00853F18"/>
    <w:rsid w:val="008548A7"/>
    <w:rsid w:val="00854D66"/>
    <w:rsid w:val="0085501E"/>
    <w:rsid w:val="008553D1"/>
    <w:rsid w:val="00856F48"/>
    <w:rsid w:val="00857019"/>
    <w:rsid w:val="00857EF0"/>
    <w:rsid w:val="00860477"/>
    <w:rsid w:val="008605FA"/>
    <w:rsid w:val="00860A5D"/>
    <w:rsid w:val="008625ED"/>
    <w:rsid w:val="00862BEE"/>
    <w:rsid w:val="0086407C"/>
    <w:rsid w:val="00864432"/>
    <w:rsid w:val="00864DA2"/>
    <w:rsid w:val="008654F7"/>
    <w:rsid w:val="00865DE1"/>
    <w:rsid w:val="008678FA"/>
    <w:rsid w:val="00871666"/>
    <w:rsid w:val="00872259"/>
    <w:rsid w:val="00872292"/>
    <w:rsid w:val="008725E0"/>
    <w:rsid w:val="008729E6"/>
    <w:rsid w:val="00874535"/>
    <w:rsid w:val="00874776"/>
    <w:rsid w:val="0087496D"/>
    <w:rsid w:val="00875CE1"/>
    <w:rsid w:val="0087637E"/>
    <w:rsid w:val="00877952"/>
    <w:rsid w:val="00877DBD"/>
    <w:rsid w:val="0088032D"/>
    <w:rsid w:val="0088145B"/>
    <w:rsid w:val="00881FED"/>
    <w:rsid w:val="0088258E"/>
    <w:rsid w:val="0088301D"/>
    <w:rsid w:val="00884742"/>
    <w:rsid w:val="00884D64"/>
    <w:rsid w:val="008854DE"/>
    <w:rsid w:val="0088597A"/>
    <w:rsid w:val="0088732B"/>
    <w:rsid w:val="00890012"/>
    <w:rsid w:val="00892279"/>
    <w:rsid w:val="008927B3"/>
    <w:rsid w:val="00892C15"/>
    <w:rsid w:val="00892D90"/>
    <w:rsid w:val="00893488"/>
    <w:rsid w:val="0089424D"/>
    <w:rsid w:val="00894C16"/>
    <w:rsid w:val="008953CA"/>
    <w:rsid w:val="00895467"/>
    <w:rsid w:val="0089565C"/>
    <w:rsid w:val="0089626B"/>
    <w:rsid w:val="008964E8"/>
    <w:rsid w:val="00896C2E"/>
    <w:rsid w:val="00896EA4"/>
    <w:rsid w:val="0089747B"/>
    <w:rsid w:val="008974B4"/>
    <w:rsid w:val="00897771"/>
    <w:rsid w:val="00897B13"/>
    <w:rsid w:val="00897C4D"/>
    <w:rsid w:val="00897F08"/>
    <w:rsid w:val="008A0F34"/>
    <w:rsid w:val="008A1231"/>
    <w:rsid w:val="008A1B74"/>
    <w:rsid w:val="008A254A"/>
    <w:rsid w:val="008A2781"/>
    <w:rsid w:val="008A2855"/>
    <w:rsid w:val="008A3243"/>
    <w:rsid w:val="008A3CDA"/>
    <w:rsid w:val="008A43E5"/>
    <w:rsid w:val="008A491F"/>
    <w:rsid w:val="008A50D5"/>
    <w:rsid w:val="008A65D2"/>
    <w:rsid w:val="008A6C91"/>
    <w:rsid w:val="008A6E54"/>
    <w:rsid w:val="008A7005"/>
    <w:rsid w:val="008B02D1"/>
    <w:rsid w:val="008B0AD5"/>
    <w:rsid w:val="008B3548"/>
    <w:rsid w:val="008B3AD8"/>
    <w:rsid w:val="008B3EB0"/>
    <w:rsid w:val="008B4B42"/>
    <w:rsid w:val="008B4CE2"/>
    <w:rsid w:val="008B4D86"/>
    <w:rsid w:val="008B4EE2"/>
    <w:rsid w:val="008B5652"/>
    <w:rsid w:val="008B625C"/>
    <w:rsid w:val="008B6F60"/>
    <w:rsid w:val="008C156B"/>
    <w:rsid w:val="008C1C83"/>
    <w:rsid w:val="008C1D65"/>
    <w:rsid w:val="008C2880"/>
    <w:rsid w:val="008C2AC2"/>
    <w:rsid w:val="008C2FEF"/>
    <w:rsid w:val="008C34B7"/>
    <w:rsid w:val="008C34C8"/>
    <w:rsid w:val="008C39FE"/>
    <w:rsid w:val="008C3D72"/>
    <w:rsid w:val="008C3E7A"/>
    <w:rsid w:val="008C4052"/>
    <w:rsid w:val="008C4D70"/>
    <w:rsid w:val="008C5A03"/>
    <w:rsid w:val="008C5CD4"/>
    <w:rsid w:val="008C600E"/>
    <w:rsid w:val="008C6A82"/>
    <w:rsid w:val="008C7307"/>
    <w:rsid w:val="008C7920"/>
    <w:rsid w:val="008C79F1"/>
    <w:rsid w:val="008D0B53"/>
    <w:rsid w:val="008D1040"/>
    <w:rsid w:val="008D1D49"/>
    <w:rsid w:val="008D1D77"/>
    <w:rsid w:val="008D348D"/>
    <w:rsid w:val="008D394E"/>
    <w:rsid w:val="008D42A3"/>
    <w:rsid w:val="008D4429"/>
    <w:rsid w:val="008D47DB"/>
    <w:rsid w:val="008D4F0F"/>
    <w:rsid w:val="008D6593"/>
    <w:rsid w:val="008D65B7"/>
    <w:rsid w:val="008D6BBC"/>
    <w:rsid w:val="008E01F5"/>
    <w:rsid w:val="008E02F6"/>
    <w:rsid w:val="008E0C56"/>
    <w:rsid w:val="008E1AE4"/>
    <w:rsid w:val="008E4F08"/>
    <w:rsid w:val="008E6197"/>
    <w:rsid w:val="008E7956"/>
    <w:rsid w:val="008E7A17"/>
    <w:rsid w:val="008E7A64"/>
    <w:rsid w:val="008F0267"/>
    <w:rsid w:val="008F1243"/>
    <w:rsid w:val="008F2309"/>
    <w:rsid w:val="008F24EC"/>
    <w:rsid w:val="008F45F8"/>
    <w:rsid w:val="008F48CE"/>
    <w:rsid w:val="008F4B75"/>
    <w:rsid w:val="008F51EA"/>
    <w:rsid w:val="008F58C8"/>
    <w:rsid w:val="008F7886"/>
    <w:rsid w:val="00900946"/>
    <w:rsid w:val="00900F87"/>
    <w:rsid w:val="00901698"/>
    <w:rsid w:val="00901850"/>
    <w:rsid w:val="00901A37"/>
    <w:rsid w:val="00901AA6"/>
    <w:rsid w:val="00902C8F"/>
    <w:rsid w:val="0090316B"/>
    <w:rsid w:val="0090347C"/>
    <w:rsid w:val="00903854"/>
    <w:rsid w:val="00905244"/>
    <w:rsid w:val="0090567A"/>
    <w:rsid w:val="00906D2B"/>
    <w:rsid w:val="009073C2"/>
    <w:rsid w:val="009103D1"/>
    <w:rsid w:val="00910F09"/>
    <w:rsid w:val="00911A44"/>
    <w:rsid w:val="00912745"/>
    <w:rsid w:val="00912794"/>
    <w:rsid w:val="00913811"/>
    <w:rsid w:val="009146E9"/>
    <w:rsid w:val="0091483F"/>
    <w:rsid w:val="00914944"/>
    <w:rsid w:val="009201E0"/>
    <w:rsid w:val="00920688"/>
    <w:rsid w:val="00920904"/>
    <w:rsid w:val="00920AAB"/>
    <w:rsid w:val="009210E9"/>
    <w:rsid w:val="009221E7"/>
    <w:rsid w:val="0092220C"/>
    <w:rsid w:val="00922D69"/>
    <w:rsid w:val="0092399C"/>
    <w:rsid w:val="00923FB1"/>
    <w:rsid w:val="00924C0E"/>
    <w:rsid w:val="009254F0"/>
    <w:rsid w:val="00925516"/>
    <w:rsid w:val="009260A5"/>
    <w:rsid w:val="00926228"/>
    <w:rsid w:val="00926704"/>
    <w:rsid w:val="00927A20"/>
    <w:rsid w:val="00930B39"/>
    <w:rsid w:val="009311E5"/>
    <w:rsid w:val="009315BF"/>
    <w:rsid w:val="00931D3D"/>
    <w:rsid w:val="00931EB5"/>
    <w:rsid w:val="00932371"/>
    <w:rsid w:val="00933463"/>
    <w:rsid w:val="00934215"/>
    <w:rsid w:val="00934916"/>
    <w:rsid w:val="009357E1"/>
    <w:rsid w:val="00935814"/>
    <w:rsid w:val="00935FFD"/>
    <w:rsid w:val="00936923"/>
    <w:rsid w:val="00936B15"/>
    <w:rsid w:val="009372D0"/>
    <w:rsid w:val="00937A72"/>
    <w:rsid w:val="00937D47"/>
    <w:rsid w:val="0094026A"/>
    <w:rsid w:val="00940F88"/>
    <w:rsid w:val="0094145C"/>
    <w:rsid w:val="0094171F"/>
    <w:rsid w:val="00941E16"/>
    <w:rsid w:val="00941FFA"/>
    <w:rsid w:val="00942430"/>
    <w:rsid w:val="00942891"/>
    <w:rsid w:val="00943882"/>
    <w:rsid w:val="00943894"/>
    <w:rsid w:val="0094437D"/>
    <w:rsid w:val="00944824"/>
    <w:rsid w:val="00944B54"/>
    <w:rsid w:val="00945024"/>
    <w:rsid w:val="009450C7"/>
    <w:rsid w:val="009455D4"/>
    <w:rsid w:val="009455D5"/>
    <w:rsid w:val="00945A63"/>
    <w:rsid w:val="009461D8"/>
    <w:rsid w:val="0094744C"/>
    <w:rsid w:val="00947983"/>
    <w:rsid w:val="00947AA4"/>
    <w:rsid w:val="00951C49"/>
    <w:rsid w:val="00952157"/>
    <w:rsid w:val="0095221A"/>
    <w:rsid w:val="00952B95"/>
    <w:rsid w:val="00952EBA"/>
    <w:rsid w:val="00953CA5"/>
    <w:rsid w:val="00953E07"/>
    <w:rsid w:val="00954260"/>
    <w:rsid w:val="00954D44"/>
    <w:rsid w:val="00955721"/>
    <w:rsid w:val="00955935"/>
    <w:rsid w:val="00955E62"/>
    <w:rsid w:val="00956A9E"/>
    <w:rsid w:val="0095767F"/>
    <w:rsid w:val="0095769D"/>
    <w:rsid w:val="00957EAE"/>
    <w:rsid w:val="009602AB"/>
    <w:rsid w:val="00960A90"/>
    <w:rsid w:val="00960AF1"/>
    <w:rsid w:val="0096268B"/>
    <w:rsid w:val="00962B6C"/>
    <w:rsid w:val="00962C20"/>
    <w:rsid w:val="00963373"/>
    <w:rsid w:val="0096347B"/>
    <w:rsid w:val="00964064"/>
    <w:rsid w:val="0096499C"/>
    <w:rsid w:val="00965F62"/>
    <w:rsid w:val="009664EA"/>
    <w:rsid w:val="0097025A"/>
    <w:rsid w:val="00970BB1"/>
    <w:rsid w:val="00970D8C"/>
    <w:rsid w:val="0097377E"/>
    <w:rsid w:val="0097479D"/>
    <w:rsid w:val="009747F7"/>
    <w:rsid w:val="00976802"/>
    <w:rsid w:val="009775C5"/>
    <w:rsid w:val="0098066F"/>
    <w:rsid w:val="00980AAE"/>
    <w:rsid w:val="00981808"/>
    <w:rsid w:val="0098183B"/>
    <w:rsid w:val="00981D2A"/>
    <w:rsid w:val="0098215E"/>
    <w:rsid w:val="00982B71"/>
    <w:rsid w:val="00982D0F"/>
    <w:rsid w:val="00982F60"/>
    <w:rsid w:val="0098344A"/>
    <w:rsid w:val="00983CCC"/>
    <w:rsid w:val="0098444C"/>
    <w:rsid w:val="00984AA0"/>
    <w:rsid w:val="009865BB"/>
    <w:rsid w:val="00986C66"/>
    <w:rsid w:val="00986CA6"/>
    <w:rsid w:val="00990872"/>
    <w:rsid w:val="009908DE"/>
    <w:rsid w:val="00990D2A"/>
    <w:rsid w:val="00991013"/>
    <w:rsid w:val="009918D4"/>
    <w:rsid w:val="009922D7"/>
    <w:rsid w:val="00992F64"/>
    <w:rsid w:val="0099331F"/>
    <w:rsid w:val="0099361A"/>
    <w:rsid w:val="00993B2A"/>
    <w:rsid w:val="00993EC9"/>
    <w:rsid w:val="00994EEF"/>
    <w:rsid w:val="00997095"/>
    <w:rsid w:val="00997A9F"/>
    <w:rsid w:val="009A07CF"/>
    <w:rsid w:val="009A098D"/>
    <w:rsid w:val="009A1A39"/>
    <w:rsid w:val="009A1B46"/>
    <w:rsid w:val="009A28FC"/>
    <w:rsid w:val="009A4A66"/>
    <w:rsid w:val="009A71EE"/>
    <w:rsid w:val="009A74FA"/>
    <w:rsid w:val="009A77F8"/>
    <w:rsid w:val="009B0279"/>
    <w:rsid w:val="009B100D"/>
    <w:rsid w:val="009B3BAD"/>
    <w:rsid w:val="009B3C71"/>
    <w:rsid w:val="009B436D"/>
    <w:rsid w:val="009B47C4"/>
    <w:rsid w:val="009B5BA6"/>
    <w:rsid w:val="009B5C56"/>
    <w:rsid w:val="009B6132"/>
    <w:rsid w:val="009B6C52"/>
    <w:rsid w:val="009B6F7C"/>
    <w:rsid w:val="009C0070"/>
    <w:rsid w:val="009C0183"/>
    <w:rsid w:val="009C0E1A"/>
    <w:rsid w:val="009C14C2"/>
    <w:rsid w:val="009C1725"/>
    <w:rsid w:val="009C1E73"/>
    <w:rsid w:val="009C1F2D"/>
    <w:rsid w:val="009C211F"/>
    <w:rsid w:val="009C25CF"/>
    <w:rsid w:val="009C2E42"/>
    <w:rsid w:val="009C2FEF"/>
    <w:rsid w:val="009C3804"/>
    <w:rsid w:val="009C474C"/>
    <w:rsid w:val="009C4876"/>
    <w:rsid w:val="009C4B18"/>
    <w:rsid w:val="009C54B4"/>
    <w:rsid w:val="009C69A9"/>
    <w:rsid w:val="009D00C0"/>
    <w:rsid w:val="009D0D47"/>
    <w:rsid w:val="009D1068"/>
    <w:rsid w:val="009D20A9"/>
    <w:rsid w:val="009D2197"/>
    <w:rsid w:val="009D2965"/>
    <w:rsid w:val="009D2DA9"/>
    <w:rsid w:val="009D307F"/>
    <w:rsid w:val="009D4435"/>
    <w:rsid w:val="009D4887"/>
    <w:rsid w:val="009D48AE"/>
    <w:rsid w:val="009D4912"/>
    <w:rsid w:val="009D5DB1"/>
    <w:rsid w:val="009D6475"/>
    <w:rsid w:val="009D6DD4"/>
    <w:rsid w:val="009D7E73"/>
    <w:rsid w:val="009E0015"/>
    <w:rsid w:val="009E0211"/>
    <w:rsid w:val="009E0A37"/>
    <w:rsid w:val="009E1DA1"/>
    <w:rsid w:val="009E1F23"/>
    <w:rsid w:val="009E287B"/>
    <w:rsid w:val="009E2AA6"/>
    <w:rsid w:val="009E3260"/>
    <w:rsid w:val="009E3269"/>
    <w:rsid w:val="009E3762"/>
    <w:rsid w:val="009E43BE"/>
    <w:rsid w:val="009E53F1"/>
    <w:rsid w:val="009E54D5"/>
    <w:rsid w:val="009E68C9"/>
    <w:rsid w:val="009E6E94"/>
    <w:rsid w:val="009E79FD"/>
    <w:rsid w:val="009E7C0C"/>
    <w:rsid w:val="009F0A02"/>
    <w:rsid w:val="009F0DDC"/>
    <w:rsid w:val="009F13BB"/>
    <w:rsid w:val="009F32C7"/>
    <w:rsid w:val="009F3312"/>
    <w:rsid w:val="009F356C"/>
    <w:rsid w:val="009F522B"/>
    <w:rsid w:val="009F5667"/>
    <w:rsid w:val="009F5BDF"/>
    <w:rsid w:val="009F63E6"/>
    <w:rsid w:val="009F6784"/>
    <w:rsid w:val="009F76BA"/>
    <w:rsid w:val="009F7836"/>
    <w:rsid w:val="009F7ACE"/>
    <w:rsid w:val="009F7C1E"/>
    <w:rsid w:val="009F7E9C"/>
    <w:rsid w:val="009F7F7A"/>
    <w:rsid w:val="00A019A6"/>
    <w:rsid w:val="00A01FEB"/>
    <w:rsid w:val="00A0274F"/>
    <w:rsid w:val="00A0289E"/>
    <w:rsid w:val="00A02CDF"/>
    <w:rsid w:val="00A03338"/>
    <w:rsid w:val="00A040B6"/>
    <w:rsid w:val="00A042EB"/>
    <w:rsid w:val="00A0452F"/>
    <w:rsid w:val="00A056C0"/>
    <w:rsid w:val="00A056C7"/>
    <w:rsid w:val="00A0589B"/>
    <w:rsid w:val="00A059AF"/>
    <w:rsid w:val="00A05C44"/>
    <w:rsid w:val="00A06B43"/>
    <w:rsid w:val="00A079ED"/>
    <w:rsid w:val="00A10090"/>
    <w:rsid w:val="00A1148D"/>
    <w:rsid w:val="00A11999"/>
    <w:rsid w:val="00A1261F"/>
    <w:rsid w:val="00A1271F"/>
    <w:rsid w:val="00A12BBD"/>
    <w:rsid w:val="00A12E9B"/>
    <w:rsid w:val="00A13B74"/>
    <w:rsid w:val="00A13FDB"/>
    <w:rsid w:val="00A1505A"/>
    <w:rsid w:val="00A152AD"/>
    <w:rsid w:val="00A1555F"/>
    <w:rsid w:val="00A15C93"/>
    <w:rsid w:val="00A20FF8"/>
    <w:rsid w:val="00A235C1"/>
    <w:rsid w:val="00A23F39"/>
    <w:rsid w:val="00A241B9"/>
    <w:rsid w:val="00A252BE"/>
    <w:rsid w:val="00A2589A"/>
    <w:rsid w:val="00A27852"/>
    <w:rsid w:val="00A303AB"/>
    <w:rsid w:val="00A3046E"/>
    <w:rsid w:val="00A31868"/>
    <w:rsid w:val="00A31CA3"/>
    <w:rsid w:val="00A33362"/>
    <w:rsid w:val="00A33AD4"/>
    <w:rsid w:val="00A350C2"/>
    <w:rsid w:val="00A36666"/>
    <w:rsid w:val="00A36E44"/>
    <w:rsid w:val="00A36F4F"/>
    <w:rsid w:val="00A37471"/>
    <w:rsid w:val="00A37ACE"/>
    <w:rsid w:val="00A37BAD"/>
    <w:rsid w:val="00A418F7"/>
    <w:rsid w:val="00A422FD"/>
    <w:rsid w:val="00A4310D"/>
    <w:rsid w:val="00A439DD"/>
    <w:rsid w:val="00A45188"/>
    <w:rsid w:val="00A453E4"/>
    <w:rsid w:val="00A453F1"/>
    <w:rsid w:val="00A45A2F"/>
    <w:rsid w:val="00A45EEC"/>
    <w:rsid w:val="00A46C61"/>
    <w:rsid w:val="00A50004"/>
    <w:rsid w:val="00A5055F"/>
    <w:rsid w:val="00A52880"/>
    <w:rsid w:val="00A53742"/>
    <w:rsid w:val="00A54776"/>
    <w:rsid w:val="00A558F1"/>
    <w:rsid w:val="00A55CCD"/>
    <w:rsid w:val="00A56D1A"/>
    <w:rsid w:val="00A56D51"/>
    <w:rsid w:val="00A57342"/>
    <w:rsid w:val="00A57860"/>
    <w:rsid w:val="00A57AFA"/>
    <w:rsid w:val="00A57C06"/>
    <w:rsid w:val="00A57C1E"/>
    <w:rsid w:val="00A627A5"/>
    <w:rsid w:val="00A62945"/>
    <w:rsid w:val="00A62D7A"/>
    <w:rsid w:val="00A62F75"/>
    <w:rsid w:val="00A647E1"/>
    <w:rsid w:val="00A64936"/>
    <w:rsid w:val="00A64984"/>
    <w:rsid w:val="00A66060"/>
    <w:rsid w:val="00A672A7"/>
    <w:rsid w:val="00A70599"/>
    <w:rsid w:val="00A70E39"/>
    <w:rsid w:val="00A71AE6"/>
    <w:rsid w:val="00A71B1C"/>
    <w:rsid w:val="00A72126"/>
    <w:rsid w:val="00A72BDD"/>
    <w:rsid w:val="00A72F4F"/>
    <w:rsid w:val="00A733F2"/>
    <w:rsid w:val="00A75EEC"/>
    <w:rsid w:val="00A769B6"/>
    <w:rsid w:val="00A76CC3"/>
    <w:rsid w:val="00A76FAB"/>
    <w:rsid w:val="00A77172"/>
    <w:rsid w:val="00A777B6"/>
    <w:rsid w:val="00A80C16"/>
    <w:rsid w:val="00A81083"/>
    <w:rsid w:val="00A81791"/>
    <w:rsid w:val="00A817D4"/>
    <w:rsid w:val="00A81A7E"/>
    <w:rsid w:val="00A81F79"/>
    <w:rsid w:val="00A8255D"/>
    <w:rsid w:val="00A82838"/>
    <w:rsid w:val="00A82D89"/>
    <w:rsid w:val="00A83B90"/>
    <w:rsid w:val="00A83E19"/>
    <w:rsid w:val="00A84148"/>
    <w:rsid w:val="00A84361"/>
    <w:rsid w:val="00A850AF"/>
    <w:rsid w:val="00A85656"/>
    <w:rsid w:val="00A86414"/>
    <w:rsid w:val="00A865A4"/>
    <w:rsid w:val="00A86AA1"/>
    <w:rsid w:val="00A87179"/>
    <w:rsid w:val="00A8733C"/>
    <w:rsid w:val="00A875E1"/>
    <w:rsid w:val="00A87E49"/>
    <w:rsid w:val="00A90F40"/>
    <w:rsid w:val="00A91AF7"/>
    <w:rsid w:val="00A925B0"/>
    <w:rsid w:val="00A92A6C"/>
    <w:rsid w:val="00A92CB5"/>
    <w:rsid w:val="00A944F7"/>
    <w:rsid w:val="00A95728"/>
    <w:rsid w:val="00A965DC"/>
    <w:rsid w:val="00A96D71"/>
    <w:rsid w:val="00A96E71"/>
    <w:rsid w:val="00A97A4A"/>
    <w:rsid w:val="00AA002F"/>
    <w:rsid w:val="00AA034D"/>
    <w:rsid w:val="00AA170F"/>
    <w:rsid w:val="00AA33FD"/>
    <w:rsid w:val="00AA47C0"/>
    <w:rsid w:val="00AA4E07"/>
    <w:rsid w:val="00AA56AF"/>
    <w:rsid w:val="00AA584C"/>
    <w:rsid w:val="00AA638E"/>
    <w:rsid w:val="00AA713D"/>
    <w:rsid w:val="00AA7495"/>
    <w:rsid w:val="00AA769C"/>
    <w:rsid w:val="00AA7B57"/>
    <w:rsid w:val="00AB118D"/>
    <w:rsid w:val="00AB2658"/>
    <w:rsid w:val="00AB4030"/>
    <w:rsid w:val="00AB46D1"/>
    <w:rsid w:val="00AB4DE1"/>
    <w:rsid w:val="00AB54C6"/>
    <w:rsid w:val="00AB6400"/>
    <w:rsid w:val="00AB7091"/>
    <w:rsid w:val="00AB74BF"/>
    <w:rsid w:val="00AB7EBC"/>
    <w:rsid w:val="00AB7F45"/>
    <w:rsid w:val="00AC0435"/>
    <w:rsid w:val="00AC0F01"/>
    <w:rsid w:val="00AC11F6"/>
    <w:rsid w:val="00AC12FB"/>
    <w:rsid w:val="00AC15E6"/>
    <w:rsid w:val="00AC2090"/>
    <w:rsid w:val="00AC261A"/>
    <w:rsid w:val="00AC2EF0"/>
    <w:rsid w:val="00AC33D0"/>
    <w:rsid w:val="00AC43B6"/>
    <w:rsid w:val="00AC526E"/>
    <w:rsid w:val="00AC5CDB"/>
    <w:rsid w:val="00AC63E6"/>
    <w:rsid w:val="00AC6506"/>
    <w:rsid w:val="00AC6CAC"/>
    <w:rsid w:val="00AC7595"/>
    <w:rsid w:val="00AD1FC1"/>
    <w:rsid w:val="00AD215D"/>
    <w:rsid w:val="00AD28AC"/>
    <w:rsid w:val="00AD28E7"/>
    <w:rsid w:val="00AD3674"/>
    <w:rsid w:val="00AD4DA1"/>
    <w:rsid w:val="00AD68C0"/>
    <w:rsid w:val="00AD7043"/>
    <w:rsid w:val="00AD72AD"/>
    <w:rsid w:val="00AD7B57"/>
    <w:rsid w:val="00AE0032"/>
    <w:rsid w:val="00AE0DE2"/>
    <w:rsid w:val="00AE12CA"/>
    <w:rsid w:val="00AE2323"/>
    <w:rsid w:val="00AE295B"/>
    <w:rsid w:val="00AE45DB"/>
    <w:rsid w:val="00AE5342"/>
    <w:rsid w:val="00AE59A4"/>
    <w:rsid w:val="00AE6776"/>
    <w:rsid w:val="00AE6A40"/>
    <w:rsid w:val="00AE7AEF"/>
    <w:rsid w:val="00AE7F45"/>
    <w:rsid w:val="00AF0F5D"/>
    <w:rsid w:val="00AF1997"/>
    <w:rsid w:val="00AF23AC"/>
    <w:rsid w:val="00AF2827"/>
    <w:rsid w:val="00AF2E10"/>
    <w:rsid w:val="00AF3635"/>
    <w:rsid w:val="00AF363F"/>
    <w:rsid w:val="00AF36B8"/>
    <w:rsid w:val="00AF4D58"/>
    <w:rsid w:val="00AF4FED"/>
    <w:rsid w:val="00AF56A3"/>
    <w:rsid w:val="00AF5D99"/>
    <w:rsid w:val="00AF7083"/>
    <w:rsid w:val="00AF7E66"/>
    <w:rsid w:val="00B0084D"/>
    <w:rsid w:val="00B011ED"/>
    <w:rsid w:val="00B01B50"/>
    <w:rsid w:val="00B01CD8"/>
    <w:rsid w:val="00B02847"/>
    <w:rsid w:val="00B02FEE"/>
    <w:rsid w:val="00B04344"/>
    <w:rsid w:val="00B047CF"/>
    <w:rsid w:val="00B05EEE"/>
    <w:rsid w:val="00B05F04"/>
    <w:rsid w:val="00B0785D"/>
    <w:rsid w:val="00B07A6E"/>
    <w:rsid w:val="00B10037"/>
    <w:rsid w:val="00B1028B"/>
    <w:rsid w:val="00B10DA2"/>
    <w:rsid w:val="00B10EF6"/>
    <w:rsid w:val="00B11085"/>
    <w:rsid w:val="00B13C87"/>
    <w:rsid w:val="00B146DE"/>
    <w:rsid w:val="00B1503C"/>
    <w:rsid w:val="00B15E8C"/>
    <w:rsid w:val="00B162B4"/>
    <w:rsid w:val="00B169CA"/>
    <w:rsid w:val="00B16CA4"/>
    <w:rsid w:val="00B17159"/>
    <w:rsid w:val="00B201C3"/>
    <w:rsid w:val="00B21643"/>
    <w:rsid w:val="00B21B55"/>
    <w:rsid w:val="00B21D45"/>
    <w:rsid w:val="00B22990"/>
    <w:rsid w:val="00B245B4"/>
    <w:rsid w:val="00B2487E"/>
    <w:rsid w:val="00B24A73"/>
    <w:rsid w:val="00B24C5C"/>
    <w:rsid w:val="00B24F21"/>
    <w:rsid w:val="00B25612"/>
    <w:rsid w:val="00B257C7"/>
    <w:rsid w:val="00B2595A"/>
    <w:rsid w:val="00B25F1C"/>
    <w:rsid w:val="00B2605D"/>
    <w:rsid w:val="00B26403"/>
    <w:rsid w:val="00B26D3A"/>
    <w:rsid w:val="00B31256"/>
    <w:rsid w:val="00B31939"/>
    <w:rsid w:val="00B3267D"/>
    <w:rsid w:val="00B32EC3"/>
    <w:rsid w:val="00B32F95"/>
    <w:rsid w:val="00B3355D"/>
    <w:rsid w:val="00B33E5F"/>
    <w:rsid w:val="00B33F83"/>
    <w:rsid w:val="00B34029"/>
    <w:rsid w:val="00B3454A"/>
    <w:rsid w:val="00B34B0D"/>
    <w:rsid w:val="00B34C58"/>
    <w:rsid w:val="00B351E5"/>
    <w:rsid w:val="00B35D7E"/>
    <w:rsid w:val="00B3683B"/>
    <w:rsid w:val="00B36F89"/>
    <w:rsid w:val="00B3765A"/>
    <w:rsid w:val="00B37979"/>
    <w:rsid w:val="00B37A00"/>
    <w:rsid w:val="00B40306"/>
    <w:rsid w:val="00B41532"/>
    <w:rsid w:val="00B41F22"/>
    <w:rsid w:val="00B42625"/>
    <w:rsid w:val="00B42E2A"/>
    <w:rsid w:val="00B43370"/>
    <w:rsid w:val="00B433CC"/>
    <w:rsid w:val="00B453E4"/>
    <w:rsid w:val="00B454F7"/>
    <w:rsid w:val="00B457BB"/>
    <w:rsid w:val="00B46111"/>
    <w:rsid w:val="00B474CC"/>
    <w:rsid w:val="00B47920"/>
    <w:rsid w:val="00B501EC"/>
    <w:rsid w:val="00B50D0C"/>
    <w:rsid w:val="00B517BF"/>
    <w:rsid w:val="00B518D9"/>
    <w:rsid w:val="00B52B31"/>
    <w:rsid w:val="00B52ED0"/>
    <w:rsid w:val="00B53292"/>
    <w:rsid w:val="00B54176"/>
    <w:rsid w:val="00B542E3"/>
    <w:rsid w:val="00B54D86"/>
    <w:rsid w:val="00B55F1C"/>
    <w:rsid w:val="00B564C2"/>
    <w:rsid w:val="00B5718D"/>
    <w:rsid w:val="00B5747D"/>
    <w:rsid w:val="00B57997"/>
    <w:rsid w:val="00B57E65"/>
    <w:rsid w:val="00B60BE4"/>
    <w:rsid w:val="00B613FC"/>
    <w:rsid w:val="00B61D81"/>
    <w:rsid w:val="00B620EA"/>
    <w:rsid w:val="00B63A93"/>
    <w:rsid w:val="00B63B0D"/>
    <w:rsid w:val="00B63D93"/>
    <w:rsid w:val="00B644BB"/>
    <w:rsid w:val="00B64604"/>
    <w:rsid w:val="00B64AA7"/>
    <w:rsid w:val="00B66930"/>
    <w:rsid w:val="00B67384"/>
    <w:rsid w:val="00B6795D"/>
    <w:rsid w:val="00B67F3A"/>
    <w:rsid w:val="00B70059"/>
    <w:rsid w:val="00B7028C"/>
    <w:rsid w:val="00B70871"/>
    <w:rsid w:val="00B7091D"/>
    <w:rsid w:val="00B7147D"/>
    <w:rsid w:val="00B71D4C"/>
    <w:rsid w:val="00B72A1E"/>
    <w:rsid w:val="00B72D3D"/>
    <w:rsid w:val="00B73130"/>
    <w:rsid w:val="00B749F0"/>
    <w:rsid w:val="00B74E12"/>
    <w:rsid w:val="00B752AC"/>
    <w:rsid w:val="00B75844"/>
    <w:rsid w:val="00B75BD7"/>
    <w:rsid w:val="00B778AA"/>
    <w:rsid w:val="00B77E61"/>
    <w:rsid w:val="00B8012B"/>
    <w:rsid w:val="00B80189"/>
    <w:rsid w:val="00B80FFC"/>
    <w:rsid w:val="00B81153"/>
    <w:rsid w:val="00B818DF"/>
    <w:rsid w:val="00B81EF0"/>
    <w:rsid w:val="00B824F5"/>
    <w:rsid w:val="00B8276F"/>
    <w:rsid w:val="00B83349"/>
    <w:rsid w:val="00B8351B"/>
    <w:rsid w:val="00B84888"/>
    <w:rsid w:val="00B856FA"/>
    <w:rsid w:val="00B85761"/>
    <w:rsid w:val="00B860C8"/>
    <w:rsid w:val="00B8746C"/>
    <w:rsid w:val="00B878F5"/>
    <w:rsid w:val="00B908C5"/>
    <w:rsid w:val="00B928ED"/>
    <w:rsid w:val="00B9359B"/>
    <w:rsid w:val="00B93B86"/>
    <w:rsid w:val="00B9497B"/>
    <w:rsid w:val="00B96516"/>
    <w:rsid w:val="00B96C0B"/>
    <w:rsid w:val="00B96FA6"/>
    <w:rsid w:val="00BA01CD"/>
    <w:rsid w:val="00BA0807"/>
    <w:rsid w:val="00BA117F"/>
    <w:rsid w:val="00BA20B8"/>
    <w:rsid w:val="00BA29F9"/>
    <w:rsid w:val="00BA3CE0"/>
    <w:rsid w:val="00BA5528"/>
    <w:rsid w:val="00BA5E45"/>
    <w:rsid w:val="00BA62F9"/>
    <w:rsid w:val="00BA6392"/>
    <w:rsid w:val="00BA664E"/>
    <w:rsid w:val="00BA70F3"/>
    <w:rsid w:val="00BA7ACD"/>
    <w:rsid w:val="00BA7B3D"/>
    <w:rsid w:val="00BB0626"/>
    <w:rsid w:val="00BB0C88"/>
    <w:rsid w:val="00BB0FB8"/>
    <w:rsid w:val="00BB1CED"/>
    <w:rsid w:val="00BB20C2"/>
    <w:rsid w:val="00BB38E5"/>
    <w:rsid w:val="00BB4501"/>
    <w:rsid w:val="00BB4F75"/>
    <w:rsid w:val="00BB52BD"/>
    <w:rsid w:val="00BB6C7C"/>
    <w:rsid w:val="00BB78D9"/>
    <w:rsid w:val="00BB7BE5"/>
    <w:rsid w:val="00BC0366"/>
    <w:rsid w:val="00BC05AA"/>
    <w:rsid w:val="00BC20DB"/>
    <w:rsid w:val="00BC20E6"/>
    <w:rsid w:val="00BC2513"/>
    <w:rsid w:val="00BC2617"/>
    <w:rsid w:val="00BC2E86"/>
    <w:rsid w:val="00BC3FC9"/>
    <w:rsid w:val="00BC447E"/>
    <w:rsid w:val="00BC4871"/>
    <w:rsid w:val="00BC4A24"/>
    <w:rsid w:val="00BC552C"/>
    <w:rsid w:val="00BC5A10"/>
    <w:rsid w:val="00BC68FD"/>
    <w:rsid w:val="00BC6FF5"/>
    <w:rsid w:val="00BC7057"/>
    <w:rsid w:val="00BD0319"/>
    <w:rsid w:val="00BD0C92"/>
    <w:rsid w:val="00BD26DA"/>
    <w:rsid w:val="00BD28C3"/>
    <w:rsid w:val="00BD32F5"/>
    <w:rsid w:val="00BD419A"/>
    <w:rsid w:val="00BD48BE"/>
    <w:rsid w:val="00BD4972"/>
    <w:rsid w:val="00BD4B38"/>
    <w:rsid w:val="00BD55F8"/>
    <w:rsid w:val="00BD5BE7"/>
    <w:rsid w:val="00BD6921"/>
    <w:rsid w:val="00BD700D"/>
    <w:rsid w:val="00BD7442"/>
    <w:rsid w:val="00BD7543"/>
    <w:rsid w:val="00BD7A64"/>
    <w:rsid w:val="00BD7AB9"/>
    <w:rsid w:val="00BE0041"/>
    <w:rsid w:val="00BE05AA"/>
    <w:rsid w:val="00BE0D32"/>
    <w:rsid w:val="00BE1D66"/>
    <w:rsid w:val="00BE23D0"/>
    <w:rsid w:val="00BE26A2"/>
    <w:rsid w:val="00BE28BC"/>
    <w:rsid w:val="00BE291F"/>
    <w:rsid w:val="00BE295A"/>
    <w:rsid w:val="00BE2992"/>
    <w:rsid w:val="00BE370A"/>
    <w:rsid w:val="00BE3F5B"/>
    <w:rsid w:val="00BE40A6"/>
    <w:rsid w:val="00BE5E8D"/>
    <w:rsid w:val="00BE612B"/>
    <w:rsid w:val="00BE633F"/>
    <w:rsid w:val="00BE67EA"/>
    <w:rsid w:val="00BE6B89"/>
    <w:rsid w:val="00BE7446"/>
    <w:rsid w:val="00BE7642"/>
    <w:rsid w:val="00BE7A47"/>
    <w:rsid w:val="00BF0A2E"/>
    <w:rsid w:val="00BF0B19"/>
    <w:rsid w:val="00BF11EA"/>
    <w:rsid w:val="00BF1AA5"/>
    <w:rsid w:val="00BF261C"/>
    <w:rsid w:val="00BF35B4"/>
    <w:rsid w:val="00BF3D22"/>
    <w:rsid w:val="00BF41DB"/>
    <w:rsid w:val="00BF425A"/>
    <w:rsid w:val="00BF42F1"/>
    <w:rsid w:val="00BF443F"/>
    <w:rsid w:val="00BF5010"/>
    <w:rsid w:val="00BF70AF"/>
    <w:rsid w:val="00BF768E"/>
    <w:rsid w:val="00BF7FB2"/>
    <w:rsid w:val="00C01B4C"/>
    <w:rsid w:val="00C030B8"/>
    <w:rsid w:val="00C036C0"/>
    <w:rsid w:val="00C036E3"/>
    <w:rsid w:val="00C04070"/>
    <w:rsid w:val="00C04413"/>
    <w:rsid w:val="00C046B6"/>
    <w:rsid w:val="00C05F17"/>
    <w:rsid w:val="00C0619B"/>
    <w:rsid w:val="00C061B4"/>
    <w:rsid w:val="00C067CF"/>
    <w:rsid w:val="00C072AC"/>
    <w:rsid w:val="00C07928"/>
    <w:rsid w:val="00C07B18"/>
    <w:rsid w:val="00C10A0F"/>
    <w:rsid w:val="00C10D17"/>
    <w:rsid w:val="00C1194A"/>
    <w:rsid w:val="00C11C01"/>
    <w:rsid w:val="00C12361"/>
    <w:rsid w:val="00C13218"/>
    <w:rsid w:val="00C13325"/>
    <w:rsid w:val="00C14FAE"/>
    <w:rsid w:val="00C15319"/>
    <w:rsid w:val="00C15A4B"/>
    <w:rsid w:val="00C16814"/>
    <w:rsid w:val="00C16C2D"/>
    <w:rsid w:val="00C177EC"/>
    <w:rsid w:val="00C179A6"/>
    <w:rsid w:val="00C17B12"/>
    <w:rsid w:val="00C205B1"/>
    <w:rsid w:val="00C2071E"/>
    <w:rsid w:val="00C20F9D"/>
    <w:rsid w:val="00C21221"/>
    <w:rsid w:val="00C21307"/>
    <w:rsid w:val="00C219BD"/>
    <w:rsid w:val="00C21C0F"/>
    <w:rsid w:val="00C24650"/>
    <w:rsid w:val="00C24FC7"/>
    <w:rsid w:val="00C25253"/>
    <w:rsid w:val="00C30F87"/>
    <w:rsid w:val="00C316DB"/>
    <w:rsid w:val="00C32160"/>
    <w:rsid w:val="00C32726"/>
    <w:rsid w:val="00C32B9C"/>
    <w:rsid w:val="00C32E0C"/>
    <w:rsid w:val="00C33283"/>
    <w:rsid w:val="00C33D5C"/>
    <w:rsid w:val="00C34343"/>
    <w:rsid w:val="00C34B98"/>
    <w:rsid w:val="00C356C8"/>
    <w:rsid w:val="00C35C82"/>
    <w:rsid w:val="00C36EDB"/>
    <w:rsid w:val="00C375A8"/>
    <w:rsid w:val="00C407A3"/>
    <w:rsid w:val="00C408E7"/>
    <w:rsid w:val="00C413F7"/>
    <w:rsid w:val="00C4165E"/>
    <w:rsid w:val="00C41D0A"/>
    <w:rsid w:val="00C41D63"/>
    <w:rsid w:val="00C41FD8"/>
    <w:rsid w:val="00C44396"/>
    <w:rsid w:val="00C44786"/>
    <w:rsid w:val="00C455F5"/>
    <w:rsid w:val="00C45904"/>
    <w:rsid w:val="00C45F84"/>
    <w:rsid w:val="00C46D38"/>
    <w:rsid w:val="00C47157"/>
    <w:rsid w:val="00C5094A"/>
    <w:rsid w:val="00C51058"/>
    <w:rsid w:val="00C511D7"/>
    <w:rsid w:val="00C515E1"/>
    <w:rsid w:val="00C51CA7"/>
    <w:rsid w:val="00C52C6E"/>
    <w:rsid w:val="00C53098"/>
    <w:rsid w:val="00C53205"/>
    <w:rsid w:val="00C536CE"/>
    <w:rsid w:val="00C53777"/>
    <w:rsid w:val="00C543E6"/>
    <w:rsid w:val="00C551D3"/>
    <w:rsid w:val="00C5591A"/>
    <w:rsid w:val="00C55AB1"/>
    <w:rsid w:val="00C563AE"/>
    <w:rsid w:val="00C57171"/>
    <w:rsid w:val="00C572B4"/>
    <w:rsid w:val="00C6093A"/>
    <w:rsid w:val="00C617EB"/>
    <w:rsid w:val="00C6181F"/>
    <w:rsid w:val="00C61C64"/>
    <w:rsid w:val="00C6323C"/>
    <w:rsid w:val="00C63CB6"/>
    <w:rsid w:val="00C65251"/>
    <w:rsid w:val="00C6550C"/>
    <w:rsid w:val="00C662AD"/>
    <w:rsid w:val="00C66569"/>
    <w:rsid w:val="00C66632"/>
    <w:rsid w:val="00C6788A"/>
    <w:rsid w:val="00C679FF"/>
    <w:rsid w:val="00C70312"/>
    <w:rsid w:val="00C70DF9"/>
    <w:rsid w:val="00C70E1B"/>
    <w:rsid w:val="00C71456"/>
    <w:rsid w:val="00C7177A"/>
    <w:rsid w:val="00C72468"/>
    <w:rsid w:val="00C725D0"/>
    <w:rsid w:val="00C72BE1"/>
    <w:rsid w:val="00C734A5"/>
    <w:rsid w:val="00C73A0D"/>
    <w:rsid w:val="00C745F8"/>
    <w:rsid w:val="00C76DF6"/>
    <w:rsid w:val="00C77867"/>
    <w:rsid w:val="00C77F49"/>
    <w:rsid w:val="00C80992"/>
    <w:rsid w:val="00C80C92"/>
    <w:rsid w:val="00C82AA3"/>
    <w:rsid w:val="00C82CED"/>
    <w:rsid w:val="00C82EFF"/>
    <w:rsid w:val="00C836BE"/>
    <w:rsid w:val="00C8533E"/>
    <w:rsid w:val="00C854B5"/>
    <w:rsid w:val="00C85E4D"/>
    <w:rsid w:val="00C867E8"/>
    <w:rsid w:val="00C86A5F"/>
    <w:rsid w:val="00C86B2B"/>
    <w:rsid w:val="00C87177"/>
    <w:rsid w:val="00C873D6"/>
    <w:rsid w:val="00C902F8"/>
    <w:rsid w:val="00C917E4"/>
    <w:rsid w:val="00C91A34"/>
    <w:rsid w:val="00C91D89"/>
    <w:rsid w:val="00C92354"/>
    <w:rsid w:val="00C93723"/>
    <w:rsid w:val="00C944E7"/>
    <w:rsid w:val="00C951D3"/>
    <w:rsid w:val="00C958BE"/>
    <w:rsid w:val="00C95FF2"/>
    <w:rsid w:val="00C96DFF"/>
    <w:rsid w:val="00C970C0"/>
    <w:rsid w:val="00C97E9A"/>
    <w:rsid w:val="00C97FB5"/>
    <w:rsid w:val="00CA0EEB"/>
    <w:rsid w:val="00CA183F"/>
    <w:rsid w:val="00CA1D12"/>
    <w:rsid w:val="00CA1DC4"/>
    <w:rsid w:val="00CA25EA"/>
    <w:rsid w:val="00CA31A6"/>
    <w:rsid w:val="00CA32E5"/>
    <w:rsid w:val="00CA3A17"/>
    <w:rsid w:val="00CA5B07"/>
    <w:rsid w:val="00CA6042"/>
    <w:rsid w:val="00CA62F7"/>
    <w:rsid w:val="00CA697E"/>
    <w:rsid w:val="00CA6C09"/>
    <w:rsid w:val="00CA70F5"/>
    <w:rsid w:val="00CB0301"/>
    <w:rsid w:val="00CB0A7B"/>
    <w:rsid w:val="00CB0C36"/>
    <w:rsid w:val="00CB12A3"/>
    <w:rsid w:val="00CB161D"/>
    <w:rsid w:val="00CB5155"/>
    <w:rsid w:val="00CB5212"/>
    <w:rsid w:val="00CB5415"/>
    <w:rsid w:val="00CB5CF2"/>
    <w:rsid w:val="00CB5F4C"/>
    <w:rsid w:val="00CB6421"/>
    <w:rsid w:val="00CB7A60"/>
    <w:rsid w:val="00CB7BE7"/>
    <w:rsid w:val="00CC068E"/>
    <w:rsid w:val="00CC11C8"/>
    <w:rsid w:val="00CC12AC"/>
    <w:rsid w:val="00CC2171"/>
    <w:rsid w:val="00CC343A"/>
    <w:rsid w:val="00CC4091"/>
    <w:rsid w:val="00CC475B"/>
    <w:rsid w:val="00CC488A"/>
    <w:rsid w:val="00CC490E"/>
    <w:rsid w:val="00CC66EC"/>
    <w:rsid w:val="00CC6F88"/>
    <w:rsid w:val="00CC7FE4"/>
    <w:rsid w:val="00CD0305"/>
    <w:rsid w:val="00CD03C1"/>
    <w:rsid w:val="00CD0701"/>
    <w:rsid w:val="00CD0E3B"/>
    <w:rsid w:val="00CD0EC5"/>
    <w:rsid w:val="00CD1E4E"/>
    <w:rsid w:val="00CD30BF"/>
    <w:rsid w:val="00CD3E86"/>
    <w:rsid w:val="00CD4CD3"/>
    <w:rsid w:val="00CD6A5A"/>
    <w:rsid w:val="00CD6A77"/>
    <w:rsid w:val="00CD72DA"/>
    <w:rsid w:val="00CD77AA"/>
    <w:rsid w:val="00CE00DD"/>
    <w:rsid w:val="00CE01AD"/>
    <w:rsid w:val="00CE07E0"/>
    <w:rsid w:val="00CE1153"/>
    <w:rsid w:val="00CE1B44"/>
    <w:rsid w:val="00CE1D74"/>
    <w:rsid w:val="00CE1FFC"/>
    <w:rsid w:val="00CE227E"/>
    <w:rsid w:val="00CE2E07"/>
    <w:rsid w:val="00CE305A"/>
    <w:rsid w:val="00CE32A0"/>
    <w:rsid w:val="00CE39C2"/>
    <w:rsid w:val="00CE4E65"/>
    <w:rsid w:val="00CE6760"/>
    <w:rsid w:val="00CF061F"/>
    <w:rsid w:val="00CF09C2"/>
    <w:rsid w:val="00CF0C9C"/>
    <w:rsid w:val="00CF1154"/>
    <w:rsid w:val="00CF1794"/>
    <w:rsid w:val="00CF17BE"/>
    <w:rsid w:val="00CF3A5A"/>
    <w:rsid w:val="00CF3E8C"/>
    <w:rsid w:val="00CF4406"/>
    <w:rsid w:val="00CF461D"/>
    <w:rsid w:val="00CF5944"/>
    <w:rsid w:val="00CF5AB7"/>
    <w:rsid w:val="00CF5F8A"/>
    <w:rsid w:val="00CF6DC3"/>
    <w:rsid w:val="00D0104B"/>
    <w:rsid w:val="00D0105C"/>
    <w:rsid w:val="00D0182A"/>
    <w:rsid w:val="00D027F1"/>
    <w:rsid w:val="00D02F9E"/>
    <w:rsid w:val="00D03B46"/>
    <w:rsid w:val="00D03CDE"/>
    <w:rsid w:val="00D04CB0"/>
    <w:rsid w:val="00D04D7F"/>
    <w:rsid w:val="00D05A00"/>
    <w:rsid w:val="00D06A34"/>
    <w:rsid w:val="00D11133"/>
    <w:rsid w:val="00D1197E"/>
    <w:rsid w:val="00D11F38"/>
    <w:rsid w:val="00D1214F"/>
    <w:rsid w:val="00D1251E"/>
    <w:rsid w:val="00D13094"/>
    <w:rsid w:val="00D13381"/>
    <w:rsid w:val="00D13AC0"/>
    <w:rsid w:val="00D13D7B"/>
    <w:rsid w:val="00D14B5C"/>
    <w:rsid w:val="00D154E4"/>
    <w:rsid w:val="00D15F2D"/>
    <w:rsid w:val="00D15FE6"/>
    <w:rsid w:val="00D16B61"/>
    <w:rsid w:val="00D175F9"/>
    <w:rsid w:val="00D20558"/>
    <w:rsid w:val="00D21561"/>
    <w:rsid w:val="00D21B8B"/>
    <w:rsid w:val="00D22037"/>
    <w:rsid w:val="00D22081"/>
    <w:rsid w:val="00D22D30"/>
    <w:rsid w:val="00D24178"/>
    <w:rsid w:val="00D243EB"/>
    <w:rsid w:val="00D245A4"/>
    <w:rsid w:val="00D24DA6"/>
    <w:rsid w:val="00D25B9F"/>
    <w:rsid w:val="00D25D8D"/>
    <w:rsid w:val="00D26CE2"/>
    <w:rsid w:val="00D26E73"/>
    <w:rsid w:val="00D26FBC"/>
    <w:rsid w:val="00D27B1D"/>
    <w:rsid w:val="00D27CC7"/>
    <w:rsid w:val="00D310ED"/>
    <w:rsid w:val="00D315C4"/>
    <w:rsid w:val="00D315CE"/>
    <w:rsid w:val="00D31886"/>
    <w:rsid w:val="00D31F94"/>
    <w:rsid w:val="00D3228D"/>
    <w:rsid w:val="00D33FB3"/>
    <w:rsid w:val="00D3516A"/>
    <w:rsid w:val="00D368E8"/>
    <w:rsid w:val="00D37197"/>
    <w:rsid w:val="00D37595"/>
    <w:rsid w:val="00D41453"/>
    <w:rsid w:val="00D4192D"/>
    <w:rsid w:val="00D42767"/>
    <w:rsid w:val="00D42805"/>
    <w:rsid w:val="00D4299D"/>
    <w:rsid w:val="00D42ED6"/>
    <w:rsid w:val="00D43062"/>
    <w:rsid w:val="00D43069"/>
    <w:rsid w:val="00D44088"/>
    <w:rsid w:val="00D4580B"/>
    <w:rsid w:val="00D4672C"/>
    <w:rsid w:val="00D46BEF"/>
    <w:rsid w:val="00D47681"/>
    <w:rsid w:val="00D47C0C"/>
    <w:rsid w:val="00D5230E"/>
    <w:rsid w:val="00D5241D"/>
    <w:rsid w:val="00D5242D"/>
    <w:rsid w:val="00D52485"/>
    <w:rsid w:val="00D524BD"/>
    <w:rsid w:val="00D52904"/>
    <w:rsid w:val="00D53A12"/>
    <w:rsid w:val="00D54650"/>
    <w:rsid w:val="00D54CB1"/>
    <w:rsid w:val="00D56324"/>
    <w:rsid w:val="00D56948"/>
    <w:rsid w:val="00D569C9"/>
    <w:rsid w:val="00D571A3"/>
    <w:rsid w:val="00D5724E"/>
    <w:rsid w:val="00D60BAD"/>
    <w:rsid w:val="00D619B9"/>
    <w:rsid w:val="00D61A91"/>
    <w:rsid w:val="00D61DAF"/>
    <w:rsid w:val="00D6241F"/>
    <w:rsid w:val="00D62EC7"/>
    <w:rsid w:val="00D63B65"/>
    <w:rsid w:val="00D673EE"/>
    <w:rsid w:val="00D67CAC"/>
    <w:rsid w:val="00D67D1D"/>
    <w:rsid w:val="00D67E06"/>
    <w:rsid w:val="00D7003B"/>
    <w:rsid w:val="00D70388"/>
    <w:rsid w:val="00D703BD"/>
    <w:rsid w:val="00D709BE"/>
    <w:rsid w:val="00D722F4"/>
    <w:rsid w:val="00D747D4"/>
    <w:rsid w:val="00D757DA"/>
    <w:rsid w:val="00D76670"/>
    <w:rsid w:val="00D77FFC"/>
    <w:rsid w:val="00D80D12"/>
    <w:rsid w:val="00D80D5B"/>
    <w:rsid w:val="00D831A5"/>
    <w:rsid w:val="00D837DD"/>
    <w:rsid w:val="00D84DA7"/>
    <w:rsid w:val="00D86323"/>
    <w:rsid w:val="00D871D5"/>
    <w:rsid w:val="00D87903"/>
    <w:rsid w:val="00D87CE5"/>
    <w:rsid w:val="00D90690"/>
    <w:rsid w:val="00D90CC2"/>
    <w:rsid w:val="00D910DF"/>
    <w:rsid w:val="00D9263B"/>
    <w:rsid w:val="00D92B1A"/>
    <w:rsid w:val="00D93DCC"/>
    <w:rsid w:val="00D94A37"/>
    <w:rsid w:val="00D96057"/>
    <w:rsid w:val="00D96318"/>
    <w:rsid w:val="00D97C56"/>
    <w:rsid w:val="00DA0306"/>
    <w:rsid w:val="00DA0D0B"/>
    <w:rsid w:val="00DA0F1B"/>
    <w:rsid w:val="00DA109B"/>
    <w:rsid w:val="00DA1266"/>
    <w:rsid w:val="00DA1C86"/>
    <w:rsid w:val="00DA1DAD"/>
    <w:rsid w:val="00DA3D17"/>
    <w:rsid w:val="00DA4BF1"/>
    <w:rsid w:val="00DA606B"/>
    <w:rsid w:val="00DA7C54"/>
    <w:rsid w:val="00DB0735"/>
    <w:rsid w:val="00DB0E49"/>
    <w:rsid w:val="00DB0E7A"/>
    <w:rsid w:val="00DB0EF2"/>
    <w:rsid w:val="00DB2DA8"/>
    <w:rsid w:val="00DB36AF"/>
    <w:rsid w:val="00DB3E74"/>
    <w:rsid w:val="00DB4429"/>
    <w:rsid w:val="00DB5565"/>
    <w:rsid w:val="00DB693C"/>
    <w:rsid w:val="00DB6C4A"/>
    <w:rsid w:val="00DB6D8A"/>
    <w:rsid w:val="00DB7780"/>
    <w:rsid w:val="00DC112D"/>
    <w:rsid w:val="00DC15D8"/>
    <w:rsid w:val="00DC1603"/>
    <w:rsid w:val="00DC2F84"/>
    <w:rsid w:val="00DC34C8"/>
    <w:rsid w:val="00DC4138"/>
    <w:rsid w:val="00DC45DF"/>
    <w:rsid w:val="00DC68DD"/>
    <w:rsid w:val="00DC6CEF"/>
    <w:rsid w:val="00DC731B"/>
    <w:rsid w:val="00DD0232"/>
    <w:rsid w:val="00DD05CA"/>
    <w:rsid w:val="00DD0DAD"/>
    <w:rsid w:val="00DD15D6"/>
    <w:rsid w:val="00DD1637"/>
    <w:rsid w:val="00DD17D7"/>
    <w:rsid w:val="00DD24CC"/>
    <w:rsid w:val="00DD2DD3"/>
    <w:rsid w:val="00DD354C"/>
    <w:rsid w:val="00DD3B05"/>
    <w:rsid w:val="00DD4550"/>
    <w:rsid w:val="00DD4B07"/>
    <w:rsid w:val="00DD4BBF"/>
    <w:rsid w:val="00DD4C1D"/>
    <w:rsid w:val="00DD504A"/>
    <w:rsid w:val="00DD6598"/>
    <w:rsid w:val="00DD6606"/>
    <w:rsid w:val="00DD6CF4"/>
    <w:rsid w:val="00DD7F4B"/>
    <w:rsid w:val="00DE035E"/>
    <w:rsid w:val="00DE0D2D"/>
    <w:rsid w:val="00DE1043"/>
    <w:rsid w:val="00DE1BC3"/>
    <w:rsid w:val="00DE3C2A"/>
    <w:rsid w:val="00DE3CD7"/>
    <w:rsid w:val="00DE4F79"/>
    <w:rsid w:val="00DE5D5F"/>
    <w:rsid w:val="00DE66FC"/>
    <w:rsid w:val="00DF02C1"/>
    <w:rsid w:val="00DF0879"/>
    <w:rsid w:val="00DF11AF"/>
    <w:rsid w:val="00DF26EF"/>
    <w:rsid w:val="00DF2BA0"/>
    <w:rsid w:val="00DF2C4E"/>
    <w:rsid w:val="00DF3415"/>
    <w:rsid w:val="00DF3434"/>
    <w:rsid w:val="00DF3BC4"/>
    <w:rsid w:val="00DF4119"/>
    <w:rsid w:val="00DF42FC"/>
    <w:rsid w:val="00DF4F3E"/>
    <w:rsid w:val="00DF5500"/>
    <w:rsid w:val="00DF56F6"/>
    <w:rsid w:val="00DF6C6B"/>
    <w:rsid w:val="00DF787D"/>
    <w:rsid w:val="00DF7ADA"/>
    <w:rsid w:val="00E0231D"/>
    <w:rsid w:val="00E024FE"/>
    <w:rsid w:val="00E03FFA"/>
    <w:rsid w:val="00E0455D"/>
    <w:rsid w:val="00E04A6E"/>
    <w:rsid w:val="00E04A9D"/>
    <w:rsid w:val="00E04B60"/>
    <w:rsid w:val="00E05466"/>
    <w:rsid w:val="00E058D8"/>
    <w:rsid w:val="00E05F78"/>
    <w:rsid w:val="00E060AA"/>
    <w:rsid w:val="00E06303"/>
    <w:rsid w:val="00E06A04"/>
    <w:rsid w:val="00E10172"/>
    <w:rsid w:val="00E102F0"/>
    <w:rsid w:val="00E10AA6"/>
    <w:rsid w:val="00E11ED6"/>
    <w:rsid w:val="00E124D3"/>
    <w:rsid w:val="00E1266D"/>
    <w:rsid w:val="00E1371C"/>
    <w:rsid w:val="00E13B0A"/>
    <w:rsid w:val="00E14A92"/>
    <w:rsid w:val="00E1511A"/>
    <w:rsid w:val="00E15A13"/>
    <w:rsid w:val="00E16C2E"/>
    <w:rsid w:val="00E20191"/>
    <w:rsid w:val="00E205B7"/>
    <w:rsid w:val="00E20C46"/>
    <w:rsid w:val="00E21586"/>
    <w:rsid w:val="00E21B4D"/>
    <w:rsid w:val="00E21F19"/>
    <w:rsid w:val="00E232A0"/>
    <w:rsid w:val="00E23E62"/>
    <w:rsid w:val="00E242B1"/>
    <w:rsid w:val="00E24E92"/>
    <w:rsid w:val="00E250AE"/>
    <w:rsid w:val="00E25243"/>
    <w:rsid w:val="00E25B07"/>
    <w:rsid w:val="00E25DF5"/>
    <w:rsid w:val="00E26C0C"/>
    <w:rsid w:val="00E26D86"/>
    <w:rsid w:val="00E26F5C"/>
    <w:rsid w:val="00E270BB"/>
    <w:rsid w:val="00E2789E"/>
    <w:rsid w:val="00E307E6"/>
    <w:rsid w:val="00E30E68"/>
    <w:rsid w:val="00E313C9"/>
    <w:rsid w:val="00E31D5C"/>
    <w:rsid w:val="00E3252C"/>
    <w:rsid w:val="00E33753"/>
    <w:rsid w:val="00E33D71"/>
    <w:rsid w:val="00E34FAC"/>
    <w:rsid w:val="00E36671"/>
    <w:rsid w:val="00E36EAC"/>
    <w:rsid w:val="00E370C4"/>
    <w:rsid w:val="00E37685"/>
    <w:rsid w:val="00E37821"/>
    <w:rsid w:val="00E37862"/>
    <w:rsid w:val="00E4114D"/>
    <w:rsid w:val="00E425FC"/>
    <w:rsid w:val="00E433D4"/>
    <w:rsid w:val="00E4370C"/>
    <w:rsid w:val="00E445E8"/>
    <w:rsid w:val="00E45801"/>
    <w:rsid w:val="00E46BE2"/>
    <w:rsid w:val="00E46DBB"/>
    <w:rsid w:val="00E47257"/>
    <w:rsid w:val="00E47597"/>
    <w:rsid w:val="00E503E0"/>
    <w:rsid w:val="00E516E4"/>
    <w:rsid w:val="00E522F3"/>
    <w:rsid w:val="00E52514"/>
    <w:rsid w:val="00E53646"/>
    <w:rsid w:val="00E53963"/>
    <w:rsid w:val="00E53A33"/>
    <w:rsid w:val="00E54661"/>
    <w:rsid w:val="00E54934"/>
    <w:rsid w:val="00E54C03"/>
    <w:rsid w:val="00E55434"/>
    <w:rsid w:val="00E55858"/>
    <w:rsid w:val="00E5603D"/>
    <w:rsid w:val="00E5647E"/>
    <w:rsid w:val="00E56FB7"/>
    <w:rsid w:val="00E5701D"/>
    <w:rsid w:val="00E608DF"/>
    <w:rsid w:val="00E60A42"/>
    <w:rsid w:val="00E61129"/>
    <w:rsid w:val="00E6134F"/>
    <w:rsid w:val="00E61477"/>
    <w:rsid w:val="00E6226C"/>
    <w:rsid w:val="00E62325"/>
    <w:rsid w:val="00E633BD"/>
    <w:rsid w:val="00E639A8"/>
    <w:rsid w:val="00E64F6C"/>
    <w:rsid w:val="00E65078"/>
    <w:rsid w:val="00E652BA"/>
    <w:rsid w:val="00E670D4"/>
    <w:rsid w:val="00E6725B"/>
    <w:rsid w:val="00E67F16"/>
    <w:rsid w:val="00E700EC"/>
    <w:rsid w:val="00E7029C"/>
    <w:rsid w:val="00E70497"/>
    <w:rsid w:val="00E70D0C"/>
    <w:rsid w:val="00E70D82"/>
    <w:rsid w:val="00E71B44"/>
    <w:rsid w:val="00E7492C"/>
    <w:rsid w:val="00E761F7"/>
    <w:rsid w:val="00E76459"/>
    <w:rsid w:val="00E7683B"/>
    <w:rsid w:val="00E77D93"/>
    <w:rsid w:val="00E81070"/>
    <w:rsid w:val="00E8135F"/>
    <w:rsid w:val="00E81BB4"/>
    <w:rsid w:val="00E83D83"/>
    <w:rsid w:val="00E84792"/>
    <w:rsid w:val="00E84A29"/>
    <w:rsid w:val="00E8541D"/>
    <w:rsid w:val="00E859DA"/>
    <w:rsid w:val="00E85AE8"/>
    <w:rsid w:val="00E85C48"/>
    <w:rsid w:val="00E867ED"/>
    <w:rsid w:val="00E9008E"/>
    <w:rsid w:val="00E90A1D"/>
    <w:rsid w:val="00E910A4"/>
    <w:rsid w:val="00E91CEA"/>
    <w:rsid w:val="00E91D0C"/>
    <w:rsid w:val="00E920A9"/>
    <w:rsid w:val="00E92703"/>
    <w:rsid w:val="00E927EB"/>
    <w:rsid w:val="00E92841"/>
    <w:rsid w:val="00E92DD2"/>
    <w:rsid w:val="00E930C0"/>
    <w:rsid w:val="00E94533"/>
    <w:rsid w:val="00E95B33"/>
    <w:rsid w:val="00E963F3"/>
    <w:rsid w:val="00E9653F"/>
    <w:rsid w:val="00E965CB"/>
    <w:rsid w:val="00E96B4C"/>
    <w:rsid w:val="00E96BA4"/>
    <w:rsid w:val="00E97F42"/>
    <w:rsid w:val="00EA12E2"/>
    <w:rsid w:val="00EA14AE"/>
    <w:rsid w:val="00EA1B7B"/>
    <w:rsid w:val="00EA1BED"/>
    <w:rsid w:val="00EA1F9C"/>
    <w:rsid w:val="00EA1FEE"/>
    <w:rsid w:val="00EA2975"/>
    <w:rsid w:val="00EA324C"/>
    <w:rsid w:val="00EA3B8D"/>
    <w:rsid w:val="00EA4417"/>
    <w:rsid w:val="00EA4700"/>
    <w:rsid w:val="00EA59C9"/>
    <w:rsid w:val="00EA653B"/>
    <w:rsid w:val="00EA6A98"/>
    <w:rsid w:val="00EA762E"/>
    <w:rsid w:val="00EA7C3B"/>
    <w:rsid w:val="00EB0B4D"/>
    <w:rsid w:val="00EB1247"/>
    <w:rsid w:val="00EB14E4"/>
    <w:rsid w:val="00EB1932"/>
    <w:rsid w:val="00EB1E59"/>
    <w:rsid w:val="00EB2E1E"/>
    <w:rsid w:val="00EB2FB6"/>
    <w:rsid w:val="00EB311B"/>
    <w:rsid w:val="00EB3264"/>
    <w:rsid w:val="00EB3801"/>
    <w:rsid w:val="00EB382C"/>
    <w:rsid w:val="00EB4A87"/>
    <w:rsid w:val="00EB528E"/>
    <w:rsid w:val="00EB52C0"/>
    <w:rsid w:val="00EB7639"/>
    <w:rsid w:val="00EC02D3"/>
    <w:rsid w:val="00EC0676"/>
    <w:rsid w:val="00EC1609"/>
    <w:rsid w:val="00EC1752"/>
    <w:rsid w:val="00EC1C77"/>
    <w:rsid w:val="00EC2352"/>
    <w:rsid w:val="00EC2714"/>
    <w:rsid w:val="00EC38B2"/>
    <w:rsid w:val="00EC3AA2"/>
    <w:rsid w:val="00EC3D5C"/>
    <w:rsid w:val="00EC4BA9"/>
    <w:rsid w:val="00EC4CA2"/>
    <w:rsid w:val="00ED09B8"/>
    <w:rsid w:val="00ED0B05"/>
    <w:rsid w:val="00ED0BF2"/>
    <w:rsid w:val="00ED2440"/>
    <w:rsid w:val="00ED27AA"/>
    <w:rsid w:val="00ED3CB0"/>
    <w:rsid w:val="00ED4515"/>
    <w:rsid w:val="00ED4B93"/>
    <w:rsid w:val="00ED57EE"/>
    <w:rsid w:val="00ED6B79"/>
    <w:rsid w:val="00ED6BA5"/>
    <w:rsid w:val="00ED702A"/>
    <w:rsid w:val="00ED7E66"/>
    <w:rsid w:val="00EE0A6B"/>
    <w:rsid w:val="00EE1193"/>
    <w:rsid w:val="00EE1F60"/>
    <w:rsid w:val="00EE39F0"/>
    <w:rsid w:val="00EE3CAA"/>
    <w:rsid w:val="00EE4B29"/>
    <w:rsid w:val="00EE4DC2"/>
    <w:rsid w:val="00EE5169"/>
    <w:rsid w:val="00EE5C47"/>
    <w:rsid w:val="00EE6C22"/>
    <w:rsid w:val="00EE6C52"/>
    <w:rsid w:val="00EE6E14"/>
    <w:rsid w:val="00EE709A"/>
    <w:rsid w:val="00EE7D54"/>
    <w:rsid w:val="00EE7E1C"/>
    <w:rsid w:val="00EF01A2"/>
    <w:rsid w:val="00EF0651"/>
    <w:rsid w:val="00EF0779"/>
    <w:rsid w:val="00EF0D34"/>
    <w:rsid w:val="00EF1B52"/>
    <w:rsid w:val="00EF3440"/>
    <w:rsid w:val="00EF3C02"/>
    <w:rsid w:val="00EF4405"/>
    <w:rsid w:val="00EF453A"/>
    <w:rsid w:val="00EF47C0"/>
    <w:rsid w:val="00EF48F2"/>
    <w:rsid w:val="00EF57D5"/>
    <w:rsid w:val="00EF587D"/>
    <w:rsid w:val="00EF5CDC"/>
    <w:rsid w:val="00EF6551"/>
    <w:rsid w:val="00EF68DF"/>
    <w:rsid w:val="00EF73DE"/>
    <w:rsid w:val="00EF78EF"/>
    <w:rsid w:val="00EF7EE0"/>
    <w:rsid w:val="00EF7FC8"/>
    <w:rsid w:val="00F00FB1"/>
    <w:rsid w:val="00F01020"/>
    <w:rsid w:val="00F02489"/>
    <w:rsid w:val="00F03319"/>
    <w:rsid w:val="00F050C2"/>
    <w:rsid w:val="00F0580C"/>
    <w:rsid w:val="00F069B3"/>
    <w:rsid w:val="00F07183"/>
    <w:rsid w:val="00F07282"/>
    <w:rsid w:val="00F07AAF"/>
    <w:rsid w:val="00F10A2B"/>
    <w:rsid w:val="00F10D64"/>
    <w:rsid w:val="00F1152D"/>
    <w:rsid w:val="00F116FA"/>
    <w:rsid w:val="00F120C1"/>
    <w:rsid w:val="00F12345"/>
    <w:rsid w:val="00F123FD"/>
    <w:rsid w:val="00F12B5A"/>
    <w:rsid w:val="00F12D79"/>
    <w:rsid w:val="00F1394A"/>
    <w:rsid w:val="00F14B14"/>
    <w:rsid w:val="00F14E59"/>
    <w:rsid w:val="00F15318"/>
    <w:rsid w:val="00F15CDC"/>
    <w:rsid w:val="00F177FB"/>
    <w:rsid w:val="00F21BDB"/>
    <w:rsid w:val="00F22064"/>
    <w:rsid w:val="00F22878"/>
    <w:rsid w:val="00F233C2"/>
    <w:rsid w:val="00F23FB6"/>
    <w:rsid w:val="00F2415E"/>
    <w:rsid w:val="00F245AF"/>
    <w:rsid w:val="00F24997"/>
    <w:rsid w:val="00F24F31"/>
    <w:rsid w:val="00F250D9"/>
    <w:rsid w:val="00F26977"/>
    <w:rsid w:val="00F27968"/>
    <w:rsid w:val="00F30C55"/>
    <w:rsid w:val="00F31E3E"/>
    <w:rsid w:val="00F329FD"/>
    <w:rsid w:val="00F33161"/>
    <w:rsid w:val="00F338C3"/>
    <w:rsid w:val="00F35BDA"/>
    <w:rsid w:val="00F36D11"/>
    <w:rsid w:val="00F3762C"/>
    <w:rsid w:val="00F37A2D"/>
    <w:rsid w:val="00F37BC3"/>
    <w:rsid w:val="00F37C24"/>
    <w:rsid w:val="00F404A3"/>
    <w:rsid w:val="00F419C4"/>
    <w:rsid w:val="00F426BD"/>
    <w:rsid w:val="00F42F0E"/>
    <w:rsid w:val="00F44268"/>
    <w:rsid w:val="00F443EC"/>
    <w:rsid w:val="00F4492D"/>
    <w:rsid w:val="00F44F33"/>
    <w:rsid w:val="00F450F8"/>
    <w:rsid w:val="00F46CB8"/>
    <w:rsid w:val="00F46DCD"/>
    <w:rsid w:val="00F46FB6"/>
    <w:rsid w:val="00F477C3"/>
    <w:rsid w:val="00F47A46"/>
    <w:rsid w:val="00F51864"/>
    <w:rsid w:val="00F52003"/>
    <w:rsid w:val="00F52573"/>
    <w:rsid w:val="00F52D09"/>
    <w:rsid w:val="00F53665"/>
    <w:rsid w:val="00F53925"/>
    <w:rsid w:val="00F53B50"/>
    <w:rsid w:val="00F53C01"/>
    <w:rsid w:val="00F547A3"/>
    <w:rsid w:val="00F548E4"/>
    <w:rsid w:val="00F54BB8"/>
    <w:rsid w:val="00F553A9"/>
    <w:rsid w:val="00F55D9C"/>
    <w:rsid w:val="00F56878"/>
    <w:rsid w:val="00F57396"/>
    <w:rsid w:val="00F579CA"/>
    <w:rsid w:val="00F60450"/>
    <w:rsid w:val="00F607A4"/>
    <w:rsid w:val="00F60CB6"/>
    <w:rsid w:val="00F61311"/>
    <w:rsid w:val="00F6235D"/>
    <w:rsid w:val="00F636F1"/>
    <w:rsid w:val="00F63CF4"/>
    <w:rsid w:val="00F63DA1"/>
    <w:rsid w:val="00F63FF1"/>
    <w:rsid w:val="00F641F7"/>
    <w:rsid w:val="00F642AD"/>
    <w:rsid w:val="00F64CD9"/>
    <w:rsid w:val="00F65267"/>
    <w:rsid w:val="00F65277"/>
    <w:rsid w:val="00F6596D"/>
    <w:rsid w:val="00F65A02"/>
    <w:rsid w:val="00F65C56"/>
    <w:rsid w:val="00F6647F"/>
    <w:rsid w:val="00F67992"/>
    <w:rsid w:val="00F67F39"/>
    <w:rsid w:val="00F70C03"/>
    <w:rsid w:val="00F71479"/>
    <w:rsid w:val="00F715F6"/>
    <w:rsid w:val="00F7178F"/>
    <w:rsid w:val="00F73651"/>
    <w:rsid w:val="00F740E1"/>
    <w:rsid w:val="00F740F2"/>
    <w:rsid w:val="00F7447B"/>
    <w:rsid w:val="00F748AC"/>
    <w:rsid w:val="00F7633E"/>
    <w:rsid w:val="00F77382"/>
    <w:rsid w:val="00F776F1"/>
    <w:rsid w:val="00F77BFA"/>
    <w:rsid w:val="00F77F16"/>
    <w:rsid w:val="00F80145"/>
    <w:rsid w:val="00F80968"/>
    <w:rsid w:val="00F80D37"/>
    <w:rsid w:val="00F824E2"/>
    <w:rsid w:val="00F85D0A"/>
    <w:rsid w:val="00F86A0D"/>
    <w:rsid w:val="00F90AE7"/>
    <w:rsid w:val="00F910FF"/>
    <w:rsid w:val="00F91329"/>
    <w:rsid w:val="00F92B63"/>
    <w:rsid w:val="00F939A7"/>
    <w:rsid w:val="00F939AA"/>
    <w:rsid w:val="00F95403"/>
    <w:rsid w:val="00F95FC4"/>
    <w:rsid w:val="00F9693F"/>
    <w:rsid w:val="00F96DD3"/>
    <w:rsid w:val="00F96E66"/>
    <w:rsid w:val="00F975B2"/>
    <w:rsid w:val="00F97626"/>
    <w:rsid w:val="00FA05CD"/>
    <w:rsid w:val="00FA0682"/>
    <w:rsid w:val="00FA06BB"/>
    <w:rsid w:val="00FA086A"/>
    <w:rsid w:val="00FA239A"/>
    <w:rsid w:val="00FA2E43"/>
    <w:rsid w:val="00FA35EF"/>
    <w:rsid w:val="00FA3619"/>
    <w:rsid w:val="00FA3B7A"/>
    <w:rsid w:val="00FA3CA7"/>
    <w:rsid w:val="00FA492C"/>
    <w:rsid w:val="00FA5789"/>
    <w:rsid w:val="00FA61FD"/>
    <w:rsid w:val="00FA72D5"/>
    <w:rsid w:val="00FA73E3"/>
    <w:rsid w:val="00FA7419"/>
    <w:rsid w:val="00FA7467"/>
    <w:rsid w:val="00FA7621"/>
    <w:rsid w:val="00FB00DF"/>
    <w:rsid w:val="00FB0BBA"/>
    <w:rsid w:val="00FB169A"/>
    <w:rsid w:val="00FB1B8F"/>
    <w:rsid w:val="00FB2284"/>
    <w:rsid w:val="00FB2817"/>
    <w:rsid w:val="00FB2B4A"/>
    <w:rsid w:val="00FB3C02"/>
    <w:rsid w:val="00FB4784"/>
    <w:rsid w:val="00FB4EFF"/>
    <w:rsid w:val="00FB52C2"/>
    <w:rsid w:val="00FB5CF5"/>
    <w:rsid w:val="00FB5F74"/>
    <w:rsid w:val="00FB6B58"/>
    <w:rsid w:val="00FB6D56"/>
    <w:rsid w:val="00FB70D0"/>
    <w:rsid w:val="00FB782E"/>
    <w:rsid w:val="00FC0E47"/>
    <w:rsid w:val="00FC0F15"/>
    <w:rsid w:val="00FC0F43"/>
    <w:rsid w:val="00FC1CD7"/>
    <w:rsid w:val="00FC1EF4"/>
    <w:rsid w:val="00FC1FD2"/>
    <w:rsid w:val="00FC329C"/>
    <w:rsid w:val="00FC3F45"/>
    <w:rsid w:val="00FC518D"/>
    <w:rsid w:val="00FC5569"/>
    <w:rsid w:val="00FC60BD"/>
    <w:rsid w:val="00FC61CB"/>
    <w:rsid w:val="00FC6B6D"/>
    <w:rsid w:val="00FC73FD"/>
    <w:rsid w:val="00FC771D"/>
    <w:rsid w:val="00FC7B6F"/>
    <w:rsid w:val="00FD02FE"/>
    <w:rsid w:val="00FD2011"/>
    <w:rsid w:val="00FD2037"/>
    <w:rsid w:val="00FD318B"/>
    <w:rsid w:val="00FD3F7B"/>
    <w:rsid w:val="00FD455E"/>
    <w:rsid w:val="00FD47B2"/>
    <w:rsid w:val="00FD5E31"/>
    <w:rsid w:val="00FD7D76"/>
    <w:rsid w:val="00FE01D7"/>
    <w:rsid w:val="00FE0BF0"/>
    <w:rsid w:val="00FE0E65"/>
    <w:rsid w:val="00FE15A8"/>
    <w:rsid w:val="00FE312D"/>
    <w:rsid w:val="00FE400A"/>
    <w:rsid w:val="00FE4969"/>
    <w:rsid w:val="00FE4A44"/>
    <w:rsid w:val="00FE63C1"/>
    <w:rsid w:val="00FE6440"/>
    <w:rsid w:val="00FE6859"/>
    <w:rsid w:val="00FE68EE"/>
    <w:rsid w:val="00FE7373"/>
    <w:rsid w:val="00FE7393"/>
    <w:rsid w:val="00FF0162"/>
    <w:rsid w:val="00FF0455"/>
    <w:rsid w:val="00FF0477"/>
    <w:rsid w:val="00FF09C4"/>
    <w:rsid w:val="00FF0BF8"/>
    <w:rsid w:val="00FF0C43"/>
    <w:rsid w:val="00FF0F41"/>
    <w:rsid w:val="00FF15EB"/>
    <w:rsid w:val="00FF1612"/>
    <w:rsid w:val="00FF18ED"/>
    <w:rsid w:val="00FF204A"/>
    <w:rsid w:val="00FF2553"/>
    <w:rsid w:val="00FF2CED"/>
    <w:rsid w:val="00FF30F6"/>
    <w:rsid w:val="00FF3646"/>
    <w:rsid w:val="00FF3BDA"/>
    <w:rsid w:val="00FF44D1"/>
    <w:rsid w:val="00FF4DBB"/>
    <w:rsid w:val="00FF5318"/>
    <w:rsid w:val="00FF79CE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CEDE86-F0E5-42E9-96B8-734C65A3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32"/>
    <w:rPr>
      <w:sz w:val="24"/>
      <w:szCs w:val="24"/>
    </w:rPr>
  </w:style>
  <w:style w:type="paragraph" w:styleId="1">
    <w:name w:val="heading 1"/>
    <w:basedOn w:val="a"/>
    <w:next w:val="a"/>
    <w:qFormat/>
    <w:rsid w:val="00382B29"/>
    <w:pPr>
      <w:keepNext/>
      <w:ind w:firstLine="709"/>
      <w:jc w:val="center"/>
      <w:outlineLvl w:val="0"/>
    </w:pPr>
    <w:rPr>
      <w:rFonts w:ascii="Courier New" w:hAnsi="Courier New" w:cs="Courier New"/>
      <w:b/>
      <w:bCs/>
      <w:sz w:val="28"/>
    </w:rPr>
  </w:style>
  <w:style w:type="paragraph" w:styleId="2">
    <w:name w:val="heading 2"/>
    <w:basedOn w:val="a"/>
    <w:next w:val="a"/>
    <w:qFormat/>
    <w:rsid w:val="00382B29"/>
    <w:pPr>
      <w:keepNext/>
      <w:outlineLvl w:val="1"/>
    </w:pPr>
    <w:rPr>
      <w:rFonts w:ascii="Courier New" w:hAnsi="Courier New" w:cs="Courier New"/>
      <w:sz w:val="28"/>
    </w:rPr>
  </w:style>
  <w:style w:type="paragraph" w:styleId="3">
    <w:name w:val="heading 3"/>
    <w:basedOn w:val="a"/>
    <w:next w:val="a"/>
    <w:link w:val="30"/>
    <w:qFormat/>
    <w:rsid w:val="00F14E59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F14E59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F14E59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F14E59"/>
    <w:rPr>
      <w:sz w:val="28"/>
    </w:rPr>
  </w:style>
  <w:style w:type="character" w:customStyle="1" w:styleId="40">
    <w:name w:val="Заголовок 4 Знак"/>
    <w:link w:val="4"/>
    <w:uiPriority w:val="9"/>
    <w:rsid w:val="00F14E59"/>
    <w:rPr>
      <w:b/>
      <w:sz w:val="36"/>
      <w:lang w:val="en-GB"/>
    </w:rPr>
  </w:style>
  <w:style w:type="character" w:customStyle="1" w:styleId="50">
    <w:name w:val="Заголовок 5 Знак"/>
    <w:link w:val="5"/>
    <w:rsid w:val="00F14E59"/>
    <w:rPr>
      <w:b/>
      <w:sz w:val="28"/>
      <w:lang w:val="en-GB"/>
    </w:rPr>
  </w:style>
  <w:style w:type="paragraph" w:styleId="a3">
    <w:name w:val="Body Text"/>
    <w:basedOn w:val="a"/>
    <w:link w:val="a4"/>
    <w:rsid w:val="00382B29"/>
    <w:pPr>
      <w:jc w:val="both"/>
    </w:pPr>
    <w:rPr>
      <w:rFonts w:ascii="Courier New" w:hAnsi="Courier New" w:cs="Courier New"/>
      <w:sz w:val="28"/>
    </w:rPr>
  </w:style>
  <w:style w:type="character" w:customStyle="1" w:styleId="a4">
    <w:name w:val="Основной текст Знак"/>
    <w:link w:val="a3"/>
    <w:rsid w:val="003F5B2C"/>
    <w:rPr>
      <w:rFonts w:ascii="Courier New" w:hAnsi="Courier New" w:cs="Courier New"/>
      <w:sz w:val="28"/>
      <w:szCs w:val="24"/>
    </w:rPr>
  </w:style>
  <w:style w:type="paragraph" w:customStyle="1" w:styleId="ConsPlusTitle">
    <w:name w:val="ConsPlusTitle"/>
    <w:rsid w:val="00CE01A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B00A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Cell">
    <w:name w:val="ConsPlusCell"/>
    <w:uiPriority w:val="99"/>
    <w:rsid w:val="002B00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3C46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C461C"/>
    <w:rPr>
      <w:sz w:val="24"/>
      <w:szCs w:val="24"/>
    </w:rPr>
  </w:style>
  <w:style w:type="paragraph" w:styleId="a7">
    <w:name w:val="footer"/>
    <w:basedOn w:val="a"/>
    <w:link w:val="a8"/>
    <w:uiPriority w:val="99"/>
    <w:rsid w:val="003C46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C461C"/>
    <w:rPr>
      <w:sz w:val="24"/>
      <w:szCs w:val="24"/>
    </w:rPr>
  </w:style>
  <w:style w:type="paragraph" w:customStyle="1" w:styleId="ConsPlusNormal">
    <w:name w:val="ConsPlusNormal"/>
    <w:rsid w:val="001C637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0">
    <w:name w:val="çàãîëîâîê 1"/>
    <w:basedOn w:val="a"/>
    <w:next w:val="a"/>
    <w:rsid w:val="00F14E59"/>
    <w:pPr>
      <w:keepNext/>
      <w:spacing w:before="120"/>
      <w:ind w:firstLine="720"/>
      <w:jc w:val="both"/>
    </w:pPr>
    <w:rPr>
      <w:rFonts w:ascii="Arial" w:hAnsi="Arial"/>
      <w:sz w:val="32"/>
      <w:szCs w:val="20"/>
    </w:rPr>
  </w:style>
  <w:style w:type="paragraph" w:styleId="a9">
    <w:name w:val="Balloon Text"/>
    <w:basedOn w:val="a"/>
    <w:link w:val="aa"/>
    <w:rsid w:val="00F14E59"/>
    <w:rPr>
      <w:rFonts w:ascii="Tahoma" w:hAnsi="Tahoma"/>
      <w:sz w:val="16"/>
      <w:szCs w:val="16"/>
      <w:lang w:val="en-GB"/>
    </w:rPr>
  </w:style>
  <w:style w:type="character" w:customStyle="1" w:styleId="aa">
    <w:name w:val="Текст выноски Знак"/>
    <w:link w:val="a9"/>
    <w:rsid w:val="00F14E59"/>
    <w:rPr>
      <w:rFonts w:ascii="Tahoma" w:hAnsi="Tahoma"/>
      <w:sz w:val="16"/>
      <w:szCs w:val="16"/>
      <w:lang w:val="en-GB"/>
    </w:rPr>
  </w:style>
  <w:style w:type="paragraph" w:styleId="ab">
    <w:name w:val="Normal (Web)"/>
    <w:basedOn w:val="a"/>
    <w:uiPriority w:val="99"/>
    <w:unhideWhenUsed/>
    <w:rsid w:val="00F14E59"/>
    <w:pPr>
      <w:spacing w:before="100" w:beforeAutospacing="1" w:after="90"/>
    </w:pPr>
    <w:rPr>
      <w:sz w:val="18"/>
      <w:szCs w:val="18"/>
    </w:rPr>
  </w:style>
  <w:style w:type="character" w:customStyle="1" w:styleId="ac">
    <w:name w:val="Название Знак"/>
    <w:link w:val="ad"/>
    <w:uiPriority w:val="99"/>
    <w:rsid w:val="00F14E59"/>
    <w:rPr>
      <w:b/>
      <w:bCs/>
      <w:sz w:val="24"/>
      <w:szCs w:val="24"/>
    </w:rPr>
  </w:style>
  <w:style w:type="paragraph" w:styleId="ad">
    <w:name w:val="Title"/>
    <w:basedOn w:val="a"/>
    <w:link w:val="ac"/>
    <w:uiPriority w:val="99"/>
    <w:qFormat/>
    <w:rsid w:val="00F14E59"/>
    <w:pPr>
      <w:jc w:val="center"/>
    </w:pPr>
    <w:rPr>
      <w:b/>
      <w:bCs/>
    </w:rPr>
  </w:style>
  <w:style w:type="character" w:customStyle="1" w:styleId="11">
    <w:name w:val="Название Знак1"/>
    <w:rsid w:val="00F14E5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TML">
    <w:name w:val="Стандартный HTML Знак"/>
    <w:link w:val="HTML0"/>
    <w:rsid w:val="00F14E59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F1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1"/>
    <w:rsid w:val="00F14E59"/>
    <w:rPr>
      <w:rFonts w:ascii="Courier New" w:hAnsi="Courier New" w:cs="Courier New"/>
    </w:rPr>
  </w:style>
  <w:style w:type="paragraph" w:customStyle="1" w:styleId="ConsNonformat">
    <w:name w:val="ConsNonformat"/>
    <w:rsid w:val="00F14E5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F14E5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DocList">
    <w:name w:val="ConsPlusDocList"/>
    <w:uiPriority w:val="99"/>
    <w:rsid w:val="00F14E5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link w:val="af"/>
    <w:uiPriority w:val="1"/>
    <w:qFormat/>
    <w:rsid w:val="00F14E59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F14E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0">
    <w:name w:val="Hyperlink"/>
    <w:unhideWhenUsed/>
    <w:rsid w:val="00F14E59"/>
    <w:rPr>
      <w:color w:val="0000FF"/>
      <w:u w:val="single"/>
    </w:rPr>
  </w:style>
  <w:style w:type="paragraph" w:customStyle="1" w:styleId="BodyText22">
    <w:name w:val="Body Text 22"/>
    <w:basedOn w:val="a"/>
    <w:rsid w:val="00F14E59"/>
    <w:pPr>
      <w:ind w:firstLine="709"/>
      <w:jc w:val="both"/>
    </w:pPr>
    <w:rPr>
      <w:szCs w:val="20"/>
    </w:rPr>
  </w:style>
  <w:style w:type="character" w:customStyle="1" w:styleId="apple-style-span">
    <w:name w:val="apple-style-span"/>
    <w:basedOn w:val="a0"/>
    <w:rsid w:val="00F14E59"/>
  </w:style>
  <w:style w:type="character" w:customStyle="1" w:styleId="PointChar">
    <w:name w:val="Point Char"/>
    <w:link w:val="Point"/>
    <w:locked/>
    <w:rsid w:val="00F14E59"/>
    <w:rPr>
      <w:sz w:val="24"/>
      <w:szCs w:val="24"/>
    </w:rPr>
  </w:style>
  <w:style w:type="paragraph" w:customStyle="1" w:styleId="Point">
    <w:name w:val="Point"/>
    <w:basedOn w:val="a"/>
    <w:link w:val="PointChar"/>
    <w:rsid w:val="00F14E59"/>
    <w:pPr>
      <w:spacing w:before="120" w:line="288" w:lineRule="auto"/>
      <w:ind w:firstLine="720"/>
      <w:jc w:val="both"/>
    </w:pPr>
  </w:style>
  <w:style w:type="paragraph" w:styleId="af1">
    <w:name w:val="List Paragraph"/>
    <w:basedOn w:val="a"/>
    <w:uiPriority w:val="34"/>
    <w:qFormat/>
    <w:rsid w:val="00F14E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F14E5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3">
    <w:name w:val="Прижатый влево"/>
    <w:basedOn w:val="a"/>
    <w:next w:val="a"/>
    <w:rsid w:val="00F14E5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2">
    <w:name w:val="1 Знак Знак Знак Знак"/>
    <w:basedOn w:val="a"/>
    <w:rsid w:val="00F14E5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F14E59"/>
    <w:pPr>
      <w:ind w:left="720"/>
    </w:pPr>
    <w:rPr>
      <w:rFonts w:eastAsia="SimSun"/>
      <w:lang w:eastAsia="zh-CN"/>
    </w:rPr>
  </w:style>
  <w:style w:type="paragraph" w:styleId="20">
    <w:name w:val="Body Text Indent 2"/>
    <w:basedOn w:val="a"/>
    <w:link w:val="21"/>
    <w:rsid w:val="00F14E5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F14E59"/>
    <w:rPr>
      <w:sz w:val="24"/>
      <w:szCs w:val="24"/>
    </w:rPr>
  </w:style>
  <w:style w:type="paragraph" w:styleId="22">
    <w:name w:val="Body Text 2"/>
    <w:basedOn w:val="a"/>
    <w:link w:val="23"/>
    <w:rsid w:val="00F14E59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F14E59"/>
  </w:style>
  <w:style w:type="paragraph" w:customStyle="1" w:styleId="Report">
    <w:name w:val="Report"/>
    <w:basedOn w:val="a"/>
    <w:rsid w:val="00F14E59"/>
    <w:pPr>
      <w:spacing w:line="360" w:lineRule="auto"/>
      <w:ind w:firstLine="567"/>
      <w:jc w:val="both"/>
    </w:pPr>
    <w:rPr>
      <w:szCs w:val="20"/>
    </w:rPr>
  </w:style>
  <w:style w:type="paragraph" w:styleId="af4">
    <w:name w:val="Body Text Indent"/>
    <w:basedOn w:val="a"/>
    <w:link w:val="af5"/>
    <w:rsid w:val="00F14E59"/>
    <w:pPr>
      <w:spacing w:after="120"/>
      <w:ind w:left="283"/>
    </w:pPr>
    <w:rPr>
      <w:sz w:val="20"/>
      <w:szCs w:val="20"/>
      <w:lang w:val="en-GB"/>
    </w:rPr>
  </w:style>
  <w:style w:type="character" w:customStyle="1" w:styleId="af5">
    <w:name w:val="Основной текст с отступом Знак"/>
    <w:link w:val="af4"/>
    <w:rsid w:val="00F14E59"/>
    <w:rPr>
      <w:lang w:val="en-GB"/>
    </w:rPr>
  </w:style>
  <w:style w:type="character" w:styleId="af6">
    <w:name w:val="page number"/>
    <w:basedOn w:val="a0"/>
    <w:rsid w:val="00F14E59"/>
  </w:style>
  <w:style w:type="paragraph" w:customStyle="1" w:styleId="CharChar">
    <w:name w:val="Char Char"/>
    <w:basedOn w:val="a"/>
    <w:rsid w:val="00F14E5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F14E59"/>
    <w:pPr>
      <w:spacing w:after="120"/>
    </w:pPr>
    <w:rPr>
      <w:sz w:val="16"/>
      <w:szCs w:val="16"/>
      <w:lang w:val="en-GB"/>
    </w:rPr>
  </w:style>
  <w:style w:type="character" w:customStyle="1" w:styleId="32">
    <w:name w:val="Основной текст 3 Знак"/>
    <w:link w:val="31"/>
    <w:rsid w:val="00F14E59"/>
    <w:rPr>
      <w:sz w:val="16"/>
      <w:szCs w:val="16"/>
      <w:lang w:val="en-GB"/>
    </w:rPr>
  </w:style>
  <w:style w:type="character" w:customStyle="1" w:styleId="14">
    <w:name w:val="Оглавление 1 Знак"/>
    <w:link w:val="15"/>
    <w:uiPriority w:val="39"/>
    <w:locked/>
    <w:rsid w:val="002B53F5"/>
    <w:rPr>
      <w:b/>
      <w:noProof/>
      <w:sz w:val="28"/>
      <w:szCs w:val="28"/>
    </w:rPr>
  </w:style>
  <w:style w:type="paragraph" w:styleId="15">
    <w:name w:val="toc 1"/>
    <w:basedOn w:val="a"/>
    <w:next w:val="a"/>
    <w:link w:val="14"/>
    <w:autoRedefine/>
    <w:uiPriority w:val="39"/>
    <w:rsid w:val="002B53F5"/>
    <w:pPr>
      <w:tabs>
        <w:tab w:val="right" w:leader="dot" w:pos="9344"/>
      </w:tabs>
      <w:spacing w:line="276" w:lineRule="auto"/>
      <w:jc w:val="both"/>
    </w:pPr>
    <w:rPr>
      <w:b/>
      <w:noProof/>
      <w:sz w:val="28"/>
      <w:szCs w:val="28"/>
    </w:rPr>
  </w:style>
  <w:style w:type="paragraph" w:styleId="33">
    <w:name w:val="toc 3"/>
    <w:basedOn w:val="a"/>
    <w:next w:val="a"/>
    <w:autoRedefine/>
    <w:uiPriority w:val="39"/>
    <w:rsid w:val="002B53F5"/>
    <w:pPr>
      <w:tabs>
        <w:tab w:val="right" w:leader="dot" w:pos="9344"/>
      </w:tabs>
      <w:spacing w:line="276" w:lineRule="auto"/>
      <w:jc w:val="both"/>
    </w:pPr>
    <w:rPr>
      <w:b/>
      <w:noProof/>
      <w:sz w:val="28"/>
      <w:szCs w:val="28"/>
    </w:rPr>
  </w:style>
  <w:style w:type="paragraph" w:styleId="24">
    <w:name w:val="toc 2"/>
    <w:basedOn w:val="a"/>
    <w:next w:val="a"/>
    <w:autoRedefine/>
    <w:uiPriority w:val="39"/>
    <w:rsid w:val="002B53F5"/>
    <w:pPr>
      <w:tabs>
        <w:tab w:val="right" w:leader="dot" w:pos="9344"/>
      </w:tabs>
      <w:spacing w:after="100" w:line="276" w:lineRule="auto"/>
      <w:jc w:val="both"/>
    </w:pPr>
    <w:rPr>
      <w:i/>
      <w:noProof/>
      <w:kern w:val="32"/>
      <w:sz w:val="28"/>
      <w:szCs w:val="22"/>
    </w:rPr>
  </w:style>
  <w:style w:type="character" w:customStyle="1" w:styleId="af">
    <w:name w:val="Без интервала Знак"/>
    <w:link w:val="ae"/>
    <w:uiPriority w:val="1"/>
    <w:rsid w:val="00DA4BF1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57B12DE1EE284F81A396A3D349178189">
    <w:name w:val="57B12DE1EE284F81A396A3D349178189"/>
    <w:rsid w:val="00DA4BF1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table" w:styleId="af7">
    <w:name w:val="Table Grid"/>
    <w:basedOn w:val="a1"/>
    <w:uiPriority w:val="59"/>
    <w:rsid w:val="00712F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V2">
    <w:name w:val="AV.Г.Заг2"/>
    <w:basedOn w:val="2"/>
    <w:link w:val="AV20"/>
    <w:qFormat/>
    <w:rsid w:val="00C21C0F"/>
    <w:pPr>
      <w:keepLines/>
      <w:spacing w:before="240" w:after="200"/>
      <w:ind w:left="709"/>
    </w:pPr>
    <w:rPr>
      <w:rFonts w:ascii="Times New Roman" w:hAnsi="Times New Roman" w:cs="Times New Roman"/>
      <w:b/>
      <w:bCs/>
      <w:smallCaps/>
      <w:color w:val="365F91"/>
      <w:sz w:val="27"/>
      <w:szCs w:val="27"/>
    </w:rPr>
  </w:style>
  <w:style w:type="character" w:customStyle="1" w:styleId="AV20">
    <w:name w:val="AV.Г.Заг2 Знак"/>
    <w:link w:val="AV2"/>
    <w:locked/>
    <w:rsid w:val="00C21C0F"/>
    <w:rPr>
      <w:b/>
      <w:bCs/>
      <w:smallCaps/>
      <w:color w:val="365F91"/>
      <w:sz w:val="27"/>
      <w:szCs w:val="27"/>
    </w:rPr>
  </w:style>
  <w:style w:type="paragraph" w:styleId="af8">
    <w:name w:val="caption"/>
    <w:basedOn w:val="a"/>
    <w:next w:val="a"/>
    <w:semiHidden/>
    <w:unhideWhenUsed/>
    <w:qFormat/>
    <w:rsid w:val="00C17B12"/>
    <w:rPr>
      <w:b/>
      <w:bCs/>
      <w:sz w:val="20"/>
      <w:szCs w:val="20"/>
    </w:rPr>
  </w:style>
  <w:style w:type="paragraph" w:customStyle="1" w:styleId="af9">
    <w:name w:val="аааааааааа"/>
    <w:basedOn w:val="a"/>
    <w:rsid w:val="00F26977"/>
    <w:pPr>
      <w:shd w:val="clear" w:color="auto" w:fill="FFFFFF"/>
      <w:tabs>
        <w:tab w:val="left" w:pos="5779"/>
      </w:tabs>
      <w:spacing w:line="360" w:lineRule="auto"/>
      <w:ind w:left="-547" w:firstLine="547"/>
      <w:jc w:val="both"/>
    </w:pPr>
    <w:rPr>
      <w:sz w:val="28"/>
      <w:szCs w:val="28"/>
    </w:rPr>
  </w:style>
  <w:style w:type="paragraph" w:customStyle="1" w:styleId="western">
    <w:name w:val="western"/>
    <w:basedOn w:val="a"/>
    <w:rsid w:val="009664EA"/>
    <w:pPr>
      <w:spacing w:before="100" w:beforeAutospacing="1" w:after="100" w:afterAutospacing="1"/>
      <w:jc w:val="both"/>
    </w:pPr>
  </w:style>
  <w:style w:type="paragraph" w:customStyle="1" w:styleId="16">
    <w:name w:val="Основной текст1"/>
    <w:aliases w:val="Знак Знак,Знак1 Знак Знак,Основной текст Знак1,Знак1 Знак Знак Знак"/>
    <w:basedOn w:val="a"/>
    <w:rsid w:val="000508EB"/>
    <w:pPr>
      <w:spacing w:line="360" w:lineRule="auto"/>
      <w:jc w:val="both"/>
    </w:pPr>
    <w:rPr>
      <w:sz w:val="28"/>
      <w:szCs w:val="20"/>
    </w:rPr>
  </w:style>
  <w:style w:type="character" w:customStyle="1" w:styleId="apple-converted-space">
    <w:name w:val="apple-converted-space"/>
    <w:rsid w:val="00A81A7E"/>
    <w:rPr>
      <w:rFonts w:cs="Times New Roman"/>
    </w:rPr>
  </w:style>
  <w:style w:type="paragraph" w:customStyle="1" w:styleId="17">
    <w:name w:val="Без интервала1"/>
    <w:rsid w:val="009E43BE"/>
    <w:rPr>
      <w:rFonts w:ascii="Calibri" w:hAnsi="Calibri"/>
      <w:sz w:val="22"/>
      <w:szCs w:val="22"/>
    </w:rPr>
  </w:style>
  <w:style w:type="paragraph" w:styleId="afa">
    <w:name w:val="footnote text"/>
    <w:basedOn w:val="a"/>
    <w:link w:val="afb"/>
    <w:uiPriority w:val="99"/>
    <w:rsid w:val="00840B5E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840B5E"/>
  </w:style>
  <w:style w:type="paragraph" w:customStyle="1" w:styleId="210">
    <w:name w:val="Основной текст 21"/>
    <w:basedOn w:val="a"/>
    <w:rsid w:val="001703C0"/>
    <w:rPr>
      <w:szCs w:val="20"/>
    </w:rPr>
  </w:style>
  <w:style w:type="paragraph" w:customStyle="1" w:styleId="p10">
    <w:name w:val="p10"/>
    <w:basedOn w:val="a"/>
    <w:rsid w:val="00897B13"/>
    <w:pPr>
      <w:spacing w:before="100" w:beforeAutospacing="1" w:after="100" w:afterAutospacing="1"/>
    </w:pPr>
  </w:style>
  <w:style w:type="paragraph" w:styleId="afc">
    <w:name w:val="annotation text"/>
    <w:basedOn w:val="a"/>
    <w:link w:val="afd"/>
    <w:uiPriority w:val="99"/>
    <w:rsid w:val="001F7A3E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1F7A3E"/>
  </w:style>
  <w:style w:type="character" w:styleId="afe">
    <w:name w:val="footnote reference"/>
    <w:uiPriority w:val="99"/>
    <w:unhideWhenUsed/>
    <w:rsid w:val="00B644BB"/>
    <w:rPr>
      <w:rFonts w:cs="Times New Roman"/>
      <w:vertAlign w:val="superscript"/>
    </w:rPr>
  </w:style>
  <w:style w:type="character" w:styleId="aff">
    <w:name w:val="FollowedHyperlink"/>
    <w:rsid w:val="00B644BB"/>
    <w:rPr>
      <w:color w:val="800080"/>
      <w:u w:val="single"/>
    </w:rPr>
  </w:style>
  <w:style w:type="paragraph" w:customStyle="1" w:styleId="p2">
    <w:name w:val="p2"/>
    <w:basedOn w:val="a"/>
    <w:rsid w:val="006C17B5"/>
    <w:pPr>
      <w:spacing w:before="100" w:beforeAutospacing="1" w:after="100" w:afterAutospacing="1"/>
    </w:pPr>
  </w:style>
  <w:style w:type="paragraph" w:customStyle="1" w:styleId="BodySingle">
    <w:name w:val="Body Single"/>
    <w:rsid w:val="00C7177A"/>
    <w:pPr>
      <w:widowControl w:val="0"/>
    </w:pPr>
    <w:rPr>
      <w:snapToGrid w:val="0"/>
      <w:color w:val="000000"/>
      <w:sz w:val="28"/>
    </w:rPr>
  </w:style>
  <w:style w:type="paragraph" w:customStyle="1" w:styleId="dt-p">
    <w:name w:val="dt-p"/>
    <w:basedOn w:val="a"/>
    <w:rsid w:val="0061554E"/>
    <w:pPr>
      <w:spacing w:before="100" w:beforeAutospacing="1" w:after="100" w:afterAutospacing="1"/>
    </w:pPr>
    <w:rPr>
      <w:rFonts w:eastAsia="Calibri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53CA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753CA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53CA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753CA3"/>
    <w:rPr>
      <w:rFonts w:ascii="Arial" w:hAnsi="Arial" w:cs="Arial"/>
      <w:vanish/>
      <w:sz w:val="16"/>
      <w:szCs w:val="16"/>
    </w:rPr>
  </w:style>
  <w:style w:type="character" w:styleId="aff0">
    <w:name w:val="Emphasis"/>
    <w:uiPriority w:val="20"/>
    <w:qFormat/>
    <w:rsid w:val="00C25253"/>
    <w:rPr>
      <w:i/>
      <w:iCs/>
    </w:rPr>
  </w:style>
  <w:style w:type="character" w:styleId="aff1">
    <w:name w:val="Strong"/>
    <w:qFormat/>
    <w:rsid w:val="00085912"/>
    <w:rPr>
      <w:b/>
      <w:bCs/>
    </w:rPr>
  </w:style>
  <w:style w:type="character" w:customStyle="1" w:styleId="14pt">
    <w:name w:val="Основной текст + 14 pt"/>
    <w:rsid w:val="004F1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paragraph" w:customStyle="1" w:styleId="default">
    <w:name w:val="default"/>
    <w:basedOn w:val="a"/>
    <w:uiPriority w:val="99"/>
    <w:rsid w:val="004D03F7"/>
    <w:pPr>
      <w:spacing w:before="100" w:beforeAutospacing="1" w:after="100" w:afterAutospacing="1"/>
    </w:pPr>
  </w:style>
  <w:style w:type="paragraph" w:styleId="aff2">
    <w:name w:val="List"/>
    <w:basedOn w:val="a"/>
    <w:uiPriority w:val="99"/>
    <w:rsid w:val="001A16FA"/>
    <w:pPr>
      <w:widowControl w:val="0"/>
      <w:ind w:left="283" w:hanging="283"/>
      <w:jc w:val="both"/>
    </w:pPr>
    <w:rPr>
      <w:sz w:val="20"/>
      <w:szCs w:val="20"/>
    </w:rPr>
  </w:style>
  <w:style w:type="character" w:customStyle="1" w:styleId="FontStyle14">
    <w:name w:val="Font Style14"/>
    <w:uiPriority w:val="99"/>
    <w:qFormat/>
    <w:rsid w:val="005E3119"/>
    <w:rPr>
      <w:rFonts w:ascii="Times New Roman" w:hAnsi="Times New Roman" w:cs="Times New Roman" w:hint="default"/>
      <w:sz w:val="28"/>
      <w:szCs w:val="28"/>
    </w:rPr>
  </w:style>
  <w:style w:type="character" w:customStyle="1" w:styleId="2100">
    <w:name w:val="Основной текст (2) + 10"/>
    <w:aliases w:val="5 pt"/>
    <w:uiPriority w:val="99"/>
    <w:rsid w:val="005E3119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5">
    <w:name w:val="Основной текст2"/>
    <w:rsid w:val="000025F0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lead">
    <w:name w:val="lead"/>
    <w:basedOn w:val="a"/>
    <w:rsid w:val="007F3783"/>
    <w:pPr>
      <w:spacing w:before="100" w:beforeAutospacing="1" w:after="100" w:afterAutospacing="1"/>
    </w:pPr>
  </w:style>
  <w:style w:type="character" w:customStyle="1" w:styleId="aff3">
    <w:name w:val="Основной текст_"/>
    <w:link w:val="34"/>
    <w:locked/>
    <w:rsid w:val="00B518D9"/>
    <w:rPr>
      <w:spacing w:val="5"/>
      <w:sz w:val="23"/>
      <w:szCs w:val="23"/>
      <w:shd w:val="clear" w:color="auto" w:fill="FFFFFF"/>
    </w:rPr>
  </w:style>
  <w:style w:type="paragraph" w:customStyle="1" w:styleId="34">
    <w:name w:val="Основной текст3"/>
    <w:basedOn w:val="a"/>
    <w:link w:val="aff3"/>
    <w:rsid w:val="00B518D9"/>
    <w:pPr>
      <w:widowControl w:val="0"/>
      <w:shd w:val="clear" w:color="auto" w:fill="FFFFFF"/>
      <w:spacing w:line="302" w:lineRule="exact"/>
      <w:ind w:hanging="640"/>
      <w:jc w:val="center"/>
    </w:pPr>
    <w:rPr>
      <w:spacing w:val="5"/>
      <w:sz w:val="23"/>
      <w:szCs w:val="23"/>
    </w:rPr>
  </w:style>
  <w:style w:type="paragraph" w:customStyle="1" w:styleId="Default0">
    <w:name w:val="Default"/>
    <w:qFormat/>
    <w:rsid w:val="00DA12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9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4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56;&#1072;&#1089;&#1087;&#1086;&#1088;&#1103;&#107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B3371-D8F7-4780-B399-C23F75C7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Распоряж.dot</Template>
  <TotalTime>268</TotalTime>
  <Pages>1</Pages>
  <Words>3855</Words>
  <Characters>21978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АБР</Company>
  <LinksUpToDate>false</LinksUpToDate>
  <CharactersWithSpaces>25782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машбюро</dc:creator>
  <cp:lastModifiedBy>zpk</cp:lastModifiedBy>
  <cp:revision>13</cp:revision>
  <cp:lastPrinted>2025-05-29T01:56:00Z</cp:lastPrinted>
  <dcterms:created xsi:type="dcterms:W3CDTF">2026-06-25T02:12:00Z</dcterms:created>
  <dcterms:modified xsi:type="dcterms:W3CDTF">2026-07-09T09:12:00Z</dcterms:modified>
</cp:coreProperties>
</file>